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12405" w14:textId="77777777" w:rsidR="005B1C88" w:rsidRPr="005B1C88" w:rsidRDefault="005B1C88" w:rsidP="005B1C88">
      <w:pPr>
        <w:pStyle w:val="Bodycopy"/>
      </w:pPr>
      <w:r w:rsidRPr="005B1C88">
        <w:t>[</w:t>
      </w:r>
      <w:r w:rsidR="0007127A" w:rsidRPr="005B1C88">
        <w:t xml:space="preserve">insert </w:t>
      </w:r>
      <w:r w:rsidRPr="005B1C88">
        <w:t>name]</w:t>
      </w:r>
      <w:r>
        <w:br/>
      </w:r>
      <w:r w:rsidRPr="005B1C88">
        <w:t>[insert title]</w:t>
      </w:r>
      <w:r w:rsidR="00AD513C">
        <w:br/>
        <w:t>[insert address]</w:t>
      </w:r>
    </w:p>
    <w:p w14:paraId="549FC149" w14:textId="77777777" w:rsidR="005B1C88" w:rsidRPr="005B1C88" w:rsidRDefault="005B1C88" w:rsidP="005B1C88">
      <w:pPr>
        <w:pStyle w:val="Bodycopy"/>
      </w:pPr>
    </w:p>
    <w:p w14:paraId="0FC6F5D3" w14:textId="77777777" w:rsidR="005B1C88" w:rsidRPr="00AD513C" w:rsidRDefault="005B1C88" w:rsidP="005B1C88">
      <w:pPr>
        <w:pStyle w:val="Bodycopy"/>
        <w:rPr>
          <w:b/>
          <w:bCs w:val="0"/>
        </w:rPr>
      </w:pPr>
      <w:r w:rsidRPr="00AD513C">
        <w:rPr>
          <w:b/>
          <w:bCs w:val="0"/>
        </w:rPr>
        <w:t>[insert date]</w:t>
      </w:r>
    </w:p>
    <w:p w14:paraId="5ED14D22" w14:textId="77777777" w:rsidR="00640522" w:rsidRDefault="00640522" w:rsidP="005B1C88">
      <w:pPr>
        <w:pStyle w:val="Bodycopy"/>
      </w:pPr>
    </w:p>
    <w:p w14:paraId="1E88F502" w14:textId="77777777" w:rsidR="00640522" w:rsidRDefault="00640522" w:rsidP="00640522">
      <w:pPr>
        <w:pStyle w:val="Bodycopy"/>
        <w:spacing w:after="240"/>
      </w:pPr>
      <w:r>
        <w:t>Dear [insert name],</w:t>
      </w:r>
    </w:p>
    <w:p w14:paraId="072C1789" w14:textId="77777777" w:rsidR="00640522" w:rsidRDefault="00640522" w:rsidP="005B1C88">
      <w:pPr>
        <w:pStyle w:val="Bodycopy"/>
      </w:pPr>
      <w:r>
        <w:t>Body copy (Arial, 9pt, black)</w:t>
      </w:r>
    </w:p>
    <w:p w14:paraId="418F9306" w14:textId="77777777" w:rsidR="00640522" w:rsidRDefault="00640522" w:rsidP="00640522">
      <w:pPr>
        <w:pStyle w:val="Heading42"/>
      </w:pPr>
      <w:r>
        <w:t xml:space="preserve">Heading 4.2 </w:t>
      </w:r>
    </w:p>
    <w:p w14:paraId="3C08261F" w14:textId="77777777" w:rsidR="00640522" w:rsidRDefault="00640522" w:rsidP="00640522">
      <w:pPr>
        <w:pStyle w:val="Bullet11"/>
      </w:pPr>
      <w:r>
        <w:t xml:space="preserve">Bullet 1.1 (Arial, </w:t>
      </w:r>
      <w:r w:rsidRPr="00640522">
        <w:t>9pt</w:t>
      </w:r>
      <w:r>
        <w:t>, black)</w:t>
      </w:r>
    </w:p>
    <w:p w14:paraId="1FAB3E0B" w14:textId="77777777" w:rsidR="00640522" w:rsidRDefault="00640522" w:rsidP="00640522">
      <w:pPr>
        <w:pStyle w:val="Bullet12"/>
      </w:pPr>
      <w:r>
        <w:t xml:space="preserve">Bullet 1.2 (Arial, 9pt, </w:t>
      </w:r>
      <w:r w:rsidRPr="00640522">
        <w:t>black</w:t>
      </w:r>
      <w:r>
        <w:t>)</w:t>
      </w:r>
      <w:r>
        <w:br/>
      </w:r>
    </w:p>
    <w:p w14:paraId="0777EA1E" w14:textId="77777777" w:rsidR="00640522" w:rsidRDefault="00640522" w:rsidP="00640522">
      <w:pPr>
        <w:pStyle w:val="Numberedlist11"/>
      </w:pPr>
      <w:r>
        <w:t>Numbered list 1.1 (Arial, 9pt, black)</w:t>
      </w:r>
    </w:p>
    <w:p w14:paraId="1E5D2444" w14:textId="77777777" w:rsidR="00640522" w:rsidRDefault="00640522" w:rsidP="00640522">
      <w:pPr>
        <w:pStyle w:val="Letteredlist12"/>
      </w:pPr>
      <w:r>
        <w:t>Lettered list 1.2 (Arial, 9pt, black)</w:t>
      </w:r>
    </w:p>
    <w:p w14:paraId="76451459" w14:textId="77777777" w:rsidR="00640522" w:rsidRDefault="00640522" w:rsidP="00640522">
      <w:pPr>
        <w:pStyle w:val="Romanettelist13"/>
      </w:pPr>
      <w:proofErr w:type="spellStart"/>
      <w:r w:rsidRPr="0088244D">
        <w:t>Romanette</w:t>
      </w:r>
      <w:proofErr w:type="spellEnd"/>
      <w:r w:rsidRPr="0088244D">
        <w:t xml:space="preserve"> list 1.3 (Ar</w:t>
      </w:r>
      <w:r>
        <w:t>ial, 9pt, black)</w:t>
      </w:r>
    </w:p>
    <w:p w14:paraId="532A9DC1" w14:textId="77777777" w:rsidR="00640522" w:rsidRDefault="00640522" w:rsidP="00640522">
      <w:pPr>
        <w:pStyle w:val="Heading42"/>
      </w:pPr>
    </w:p>
    <w:p w14:paraId="24F2E5E2" w14:textId="77777777" w:rsidR="00681165" w:rsidRPr="00B9592F" w:rsidRDefault="00681165" w:rsidP="00B9592F">
      <w:pPr>
        <w:tabs>
          <w:tab w:val="left" w:pos="7760"/>
        </w:tabs>
        <w:rPr>
          <w:lang w:val="en-US"/>
        </w:rPr>
      </w:pPr>
    </w:p>
    <w:sectPr w:rsidR="00681165" w:rsidRPr="00B9592F" w:rsidSect="00EB24DE">
      <w:headerReference w:type="default" r:id="rId8"/>
      <w:footerReference w:type="default" r:id="rId9"/>
      <w:footerReference w:type="first" r:id="rId10"/>
      <w:pgSz w:w="11906" w:h="16838"/>
      <w:pgMar w:top="567" w:right="1134" w:bottom="567" w:left="1134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47F46" w14:textId="77777777" w:rsidR="002449C5" w:rsidRDefault="002449C5" w:rsidP="0033193B">
      <w:pPr>
        <w:spacing w:after="0"/>
      </w:pPr>
      <w:r>
        <w:separator/>
      </w:r>
    </w:p>
  </w:endnote>
  <w:endnote w:type="continuationSeparator" w:id="0">
    <w:p w14:paraId="05563A6D" w14:textId="77777777" w:rsidR="002449C5" w:rsidRDefault="002449C5" w:rsidP="0033193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inion Pro">
    <w:panose1 w:val="020B0604020202020204"/>
    <w:charset w:val="00"/>
    <w:family w:val="roman"/>
    <w:notTrueType/>
    <w:pitch w:val="variable"/>
    <w:sig w:usb0="60000287" w:usb1="00000001" w:usb2="00000000" w:usb3="00000000" w:csb0="0000019F" w:csb1="00000000"/>
  </w:font>
  <w:font w:name="HelveticaNeueLT Std Med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 Neue CE 55 Roman">
    <w:altName w:val="Gabriola"/>
    <w:panose1 w:val="02000503000000020004"/>
    <w:charset w:val="00"/>
    <w:family w:val="decorative"/>
    <w:notTrueType/>
    <w:pitch w:val="variable"/>
    <w:sig w:usb0="00000001" w:usb1="00000000" w:usb2="00000000" w:usb3="00000000" w:csb0="00000093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7F7B5" w14:textId="77777777" w:rsidR="005B1C88" w:rsidRDefault="005B1C88" w:rsidP="00EB24DE">
    <w:pPr>
      <w:pStyle w:val="Footer"/>
      <w:spacing w:before="5"/>
    </w:pPr>
    <w:r w:rsidRPr="00376164">
      <w:rPr>
        <w:rStyle w:val="Bold"/>
      </w:rPr>
      <w:t>[Insert Faculty/School/Centre/Department/Unit]</w:t>
    </w:r>
    <w:r>
      <w:t xml:space="preserve"> </w:t>
    </w:r>
  </w:p>
  <w:p w14:paraId="2636A0E4" w14:textId="77777777" w:rsidR="005B1C88" w:rsidRDefault="00640522" w:rsidP="00EB24DE">
    <w:pPr>
      <w:pStyle w:val="Footer"/>
      <w:spacing w:before="5"/>
    </w:pPr>
    <w:r>
      <w:t>[Insert Address</w:t>
    </w:r>
    <w:r w:rsidR="005B1C88">
      <w:t>]</w:t>
    </w:r>
  </w:p>
  <w:p w14:paraId="18C6FEE8" w14:textId="77777777" w:rsidR="005B1C88" w:rsidRDefault="00640522" w:rsidP="00EB24DE">
    <w:pPr>
      <w:pStyle w:val="Footer"/>
      <w:spacing w:before="5"/>
    </w:pPr>
    <w:r>
      <w:t>T: +61 3 [</w:t>
    </w:r>
    <w:proofErr w:type="spellStart"/>
    <w:r>
      <w:t>xxxx</w:t>
    </w:r>
    <w:proofErr w:type="spellEnd"/>
    <w:r>
      <w:t xml:space="preserve"> </w:t>
    </w:r>
    <w:proofErr w:type="spellStart"/>
    <w:r>
      <w:t>xxxx</w:t>
    </w:r>
    <w:proofErr w:type="spellEnd"/>
    <w:r w:rsidR="005B1C88">
      <w:t>]</w:t>
    </w:r>
  </w:p>
  <w:p w14:paraId="252DC6FA" w14:textId="77777777" w:rsidR="005B1C88" w:rsidRDefault="005B1C88" w:rsidP="00EB24DE">
    <w:pPr>
      <w:pStyle w:val="MUFooter"/>
      <w:spacing w:before="5"/>
    </w:pPr>
    <w:r>
      <w:t>E: [Insert email address</w:t>
    </w:r>
    <w:r w:rsidR="00640522">
      <w:t>]</w:t>
    </w:r>
    <w:r>
      <w:t xml:space="preserve"> </w:t>
    </w:r>
  </w:p>
  <w:p w14:paraId="68371D3D" w14:textId="49CC4182" w:rsidR="005B1C88" w:rsidRDefault="005B1C88" w:rsidP="00EB24DE">
    <w:pPr>
      <w:pStyle w:val="Footer"/>
      <w:spacing w:before="5" w:after="240"/>
    </w:pPr>
    <w:r>
      <w:t>monash.edu</w:t>
    </w:r>
  </w:p>
  <w:p w14:paraId="2569A4BF" w14:textId="77777777" w:rsidR="005B1C88" w:rsidRDefault="005B1C88" w:rsidP="005B1C88">
    <w:pPr>
      <w:pStyle w:val="Footer"/>
    </w:pPr>
    <w:r>
      <w:t xml:space="preserve">ABN 12 377 614 </w:t>
    </w:r>
    <w:proofErr w:type="gramStart"/>
    <w:r>
      <w:t>012  CRICOS</w:t>
    </w:r>
    <w:proofErr w:type="gramEnd"/>
    <w:r>
      <w:t xml:space="preserve"> Provider 00008C</w:t>
    </w:r>
  </w:p>
  <w:p w14:paraId="60E20954" w14:textId="77777777" w:rsidR="005B1C88" w:rsidRDefault="005B1C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D3F19" w14:textId="77777777" w:rsidR="00FF5C7B" w:rsidRDefault="00000000" w:rsidP="00FF5C7B">
    <w:pPr>
      <w:pStyle w:val="Footer"/>
      <w:jc w:val="right"/>
    </w:pPr>
    <w:sdt>
      <w:sdtPr>
        <w:id w:val="-5355399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FF5C7B">
          <w:t xml:space="preserve">[Page Number Option – delete if not relevant] DOCUMENT TITLE | </w:t>
        </w:r>
        <w:r w:rsidR="00FF5C7B">
          <w:fldChar w:fldCharType="begin"/>
        </w:r>
        <w:r w:rsidR="00FF5C7B">
          <w:instrText xml:space="preserve"> PAGE   \* MERGEFORMAT </w:instrText>
        </w:r>
        <w:r w:rsidR="00FF5C7B">
          <w:fldChar w:fldCharType="separate"/>
        </w:r>
        <w:r w:rsidR="0023669F">
          <w:rPr>
            <w:noProof/>
          </w:rPr>
          <w:t>1</w:t>
        </w:r>
        <w:r w:rsidR="00FF5C7B">
          <w:rPr>
            <w:noProof/>
          </w:rPr>
          <w:fldChar w:fldCharType="end"/>
        </w:r>
      </w:sdtContent>
    </w:sdt>
  </w:p>
  <w:p w14:paraId="483A8330" w14:textId="77777777" w:rsidR="00FF5C7B" w:rsidRDefault="00FF5C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826B9F" w14:textId="77777777" w:rsidR="002449C5" w:rsidRDefault="002449C5" w:rsidP="0033193B">
      <w:pPr>
        <w:spacing w:after="0"/>
      </w:pPr>
      <w:r>
        <w:separator/>
      </w:r>
    </w:p>
  </w:footnote>
  <w:footnote w:type="continuationSeparator" w:id="0">
    <w:p w14:paraId="60CBDEA4" w14:textId="77777777" w:rsidR="002449C5" w:rsidRDefault="002449C5" w:rsidP="0033193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0DA0A" w14:textId="0AA56E6D" w:rsidR="00EB24DE" w:rsidRPr="00EB24DE" w:rsidRDefault="00EB24DE" w:rsidP="00EB24DE">
    <w:pPr>
      <w:ind w:left="-283"/>
    </w:pPr>
    <w:r w:rsidRPr="00EB24DE">
      <w:drawing>
        <wp:inline distT="0" distB="0" distL="0" distR="0" wp14:anchorId="7DD96C2D" wp14:editId="2C88303D">
          <wp:extent cx="2130070" cy="908781"/>
          <wp:effectExtent l="0" t="0" r="3810" b="5715"/>
          <wp:docPr id="208913669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9136692" name="Picture 20891366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0070" cy="9087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F7D60"/>
    <w:multiLevelType w:val="hybridMultilevel"/>
    <w:tmpl w:val="D7AEAD46"/>
    <w:lvl w:ilvl="0" w:tplc="667035DE">
      <w:numFmt w:val="bullet"/>
      <w:lvlText w:val="-"/>
      <w:lvlJc w:val="left"/>
      <w:pPr>
        <w:ind w:left="408" w:hanging="360"/>
      </w:pPr>
      <w:rPr>
        <w:rFonts w:ascii="Arial Narrow" w:eastAsiaTheme="minorHAnsi" w:hAnsi="Arial Narrow" w:cs="Arial" w:hint="default"/>
      </w:rPr>
    </w:lvl>
    <w:lvl w:ilvl="1" w:tplc="0C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 w15:restartNumberingAfterBreak="0">
    <w:nsid w:val="0A7A15A1"/>
    <w:multiLevelType w:val="hybridMultilevel"/>
    <w:tmpl w:val="FFFC1D2A"/>
    <w:lvl w:ilvl="0" w:tplc="40FECFA8">
      <w:start w:val="1"/>
      <w:numFmt w:val="lowerRoman"/>
      <w:pStyle w:val="Romanettelist13"/>
      <w:lvlText w:val="%1."/>
      <w:lvlJc w:val="right"/>
      <w:pPr>
        <w:ind w:left="1418" w:hanging="360"/>
      </w:pPr>
    </w:lvl>
    <w:lvl w:ilvl="1" w:tplc="0C090019" w:tentative="1">
      <w:start w:val="1"/>
      <w:numFmt w:val="lowerLetter"/>
      <w:lvlText w:val="%2."/>
      <w:lvlJc w:val="left"/>
      <w:pPr>
        <w:ind w:left="2138" w:hanging="360"/>
      </w:pPr>
    </w:lvl>
    <w:lvl w:ilvl="2" w:tplc="0C09001B" w:tentative="1">
      <w:start w:val="1"/>
      <w:numFmt w:val="lowerRoman"/>
      <w:lvlText w:val="%3."/>
      <w:lvlJc w:val="right"/>
      <w:pPr>
        <w:ind w:left="2858" w:hanging="180"/>
      </w:pPr>
    </w:lvl>
    <w:lvl w:ilvl="3" w:tplc="0C09000F" w:tentative="1">
      <w:start w:val="1"/>
      <w:numFmt w:val="decimal"/>
      <w:lvlText w:val="%4."/>
      <w:lvlJc w:val="left"/>
      <w:pPr>
        <w:ind w:left="3578" w:hanging="360"/>
      </w:pPr>
    </w:lvl>
    <w:lvl w:ilvl="4" w:tplc="0C090019" w:tentative="1">
      <w:start w:val="1"/>
      <w:numFmt w:val="lowerLetter"/>
      <w:lvlText w:val="%5."/>
      <w:lvlJc w:val="left"/>
      <w:pPr>
        <w:ind w:left="4298" w:hanging="360"/>
      </w:pPr>
    </w:lvl>
    <w:lvl w:ilvl="5" w:tplc="0C09001B" w:tentative="1">
      <w:start w:val="1"/>
      <w:numFmt w:val="lowerRoman"/>
      <w:lvlText w:val="%6."/>
      <w:lvlJc w:val="right"/>
      <w:pPr>
        <w:ind w:left="5018" w:hanging="180"/>
      </w:pPr>
    </w:lvl>
    <w:lvl w:ilvl="6" w:tplc="0C09000F" w:tentative="1">
      <w:start w:val="1"/>
      <w:numFmt w:val="decimal"/>
      <w:lvlText w:val="%7."/>
      <w:lvlJc w:val="left"/>
      <w:pPr>
        <w:ind w:left="5738" w:hanging="360"/>
      </w:pPr>
    </w:lvl>
    <w:lvl w:ilvl="7" w:tplc="0C090019" w:tentative="1">
      <w:start w:val="1"/>
      <w:numFmt w:val="lowerLetter"/>
      <w:lvlText w:val="%8."/>
      <w:lvlJc w:val="left"/>
      <w:pPr>
        <w:ind w:left="6458" w:hanging="360"/>
      </w:pPr>
    </w:lvl>
    <w:lvl w:ilvl="8" w:tplc="0C09001B" w:tentative="1">
      <w:start w:val="1"/>
      <w:numFmt w:val="lowerRoman"/>
      <w:lvlText w:val="%9."/>
      <w:lvlJc w:val="right"/>
      <w:pPr>
        <w:ind w:left="7178" w:hanging="180"/>
      </w:pPr>
    </w:lvl>
  </w:abstractNum>
  <w:abstractNum w:abstractNumId="2" w15:restartNumberingAfterBreak="0">
    <w:nsid w:val="152323E6"/>
    <w:multiLevelType w:val="hybridMultilevel"/>
    <w:tmpl w:val="46825C1A"/>
    <w:lvl w:ilvl="0" w:tplc="9124B452">
      <w:numFmt w:val="bullet"/>
      <w:lvlText w:val="-"/>
      <w:lvlJc w:val="left"/>
      <w:pPr>
        <w:ind w:left="408" w:hanging="360"/>
      </w:pPr>
      <w:rPr>
        <w:rFonts w:ascii="Arial Narrow" w:eastAsiaTheme="minorHAnsi" w:hAnsi="Arial Narrow" w:cs="Arial" w:hint="default"/>
      </w:rPr>
    </w:lvl>
    <w:lvl w:ilvl="1" w:tplc="0C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3" w15:restartNumberingAfterBreak="0">
    <w:nsid w:val="21920AEC"/>
    <w:multiLevelType w:val="hybridMultilevel"/>
    <w:tmpl w:val="15F8535E"/>
    <w:lvl w:ilvl="0" w:tplc="BEC40FF0">
      <w:start w:val="1"/>
      <w:numFmt w:val="bullet"/>
      <w:pStyle w:val="Bullet11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82E3452"/>
    <w:multiLevelType w:val="hybridMultilevel"/>
    <w:tmpl w:val="F5A0A43A"/>
    <w:lvl w:ilvl="0" w:tplc="B162AEC4">
      <w:start w:val="1"/>
      <w:numFmt w:val="lowerLetter"/>
      <w:pStyle w:val="Letteredlist12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E04618"/>
    <w:multiLevelType w:val="hybridMultilevel"/>
    <w:tmpl w:val="71820384"/>
    <w:lvl w:ilvl="0" w:tplc="0C090013">
      <w:start w:val="1"/>
      <w:numFmt w:val="upperRoman"/>
      <w:lvlText w:val="%1."/>
      <w:lvlJc w:val="righ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EF4090"/>
    <w:multiLevelType w:val="hybridMultilevel"/>
    <w:tmpl w:val="7CDED3DA"/>
    <w:lvl w:ilvl="0" w:tplc="694E703E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5806F0"/>
    <w:multiLevelType w:val="hybridMultilevel"/>
    <w:tmpl w:val="C6A0874A"/>
    <w:lvl w:ilvl="0" w:tplc="50460DA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2E74B5" w:themeColor="accent1" w:themeShade="BF"/>
        <w:spacing w:val="2"/>
        <w:position w:val="2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0A03F3"/>
    <w:multiLevelType w:val="hybridMultilevel"/>
    <w:tmpl w:val="4D529BEC"/>
    <w:lvl w:ilvl="0" w:tplc="2B1C5D80">
      <w:numFmt w:val="bullet"/>
      <w:pStyle w:val="Tabledashedlis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8517C5"/>
    <w:multiLevelType w:val="hybridMultilevel"/>
    <w:tmpl w:val="280EF62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6C2CEA"/>
    <w:multiLevelType w:val="hybridMultilevel"/>
    <w:tmpl w:val="4D9CF0E4"/>
    <w:lvl w:ilvl="0" w:tplc="017AE48C">
      <w:numFmt w:val="bullet"/>
      <w:lvlText w:val="-"/>
      <w:lvlJc w:val="left"/>
      <w:pPr>
        <w:ind w:left="678" w:hanging="360"/>
      </w:pPr>
      <w:rPr>
        <w:rFonts w:ascii="Arial Narrow" w:eastAsiaTheme="minorHAnsi" w:hAnsi="Arial Narrow" w:cs="Arial" w:hint="default"/>
      </w:rPr>
    </w:lvl>
    <w:lvl w:ilvl="1" w:tplc="0C0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11" w15:restartNumberingAfterBreak="0">
    <w:nsid w:val="559F0430"/>
    <w:multiLevelType w:val="hybridMultilevel"/>
    <w:tmpl w:val="CDF010C0"/>
    <w:lvl w:ilvl="0" w:tplc="0B9E1F1E">
      <w:start w:val="1"/>
      <w:numFmt w:val="bullet"/>
      <w:pStyle w:val="Bullet12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2" w15:restartNumberingAfterBreak="0">
    <w:nsid w:val="5B9B16A9"/>
    <w:multiLevelType w:val="hybridMultilevel"/>
    <w:tmpl w:val="1ECCBC0E"/>
    <w:lvl w:ilvl="0" w:tplc="04FA3596">
      <w:start w:val="1"/>
      <w:numFmt w:val="decimal"/>
      <w:pStyle w:val="Numberedlist11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CD602E"/>
    <w:multiLevelType w:val="hybridMultilevel"/>
    <w:tmpl w:val="FA461BA4"/>
    <w:lvl w:ilvl="0" w:tplc="70DE4F12">
      <w:numFmt w:val="bullet"/>
      <w:lvlText w:val="—"/>
      <w:lvlJc w:val="left"/>
      <w:pPr>
        <w:ind w:left="720" w:hanging="360"/>
      </w:pPr>
      <w:rPr>
        <w:rFonts w:ascii="Arial Narrow" w:eastAsiaTheme="minorHAnsi" w:hAnsi="Arial Narrow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8A2F44"/>
    <w:multiLevelType w:val="multilevel"/>
    <w:tmpl w:val="6AC6B9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006DAE"/>
        <w:sz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 Narrow" w:hAnsi="Arial Narrow" w:hint="default"/>
        <w:b w:val="0"/>
        <w:i w:val="0"/>
        <w:color w:val="006DAE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 Narrow" w:hAnsi="Arial Narrow" w:hint="default"/>
        <w:b w:val="0"/>
        <w:i w:val="0"/>
        <w:color w:val="006DAE"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72E1625F"/>
    <w:multiLevelType w:val="hybridMultilevel"/>
    <w:tmpl w:val="8280D958"/>
    <w:lvl w:ilvl="0" w:tplc="E250B79C">
      <w:numFmt w:val="bullet"/>
      <w:lvlText w:val="—"/>
      <w:lvlJc w:val="left"/>
      <w:pPr>
        <w:ind w:left="720" w:hanging="360"/>
      </w:pPr>
      <w:rPr>
        <w:rFonts w:ascii="Arial Narrow" w:eastAsiaTheme="minorHAnsi" w:hAnsi="Arial Narrow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79735A"/>
    <w:multiLevelType w:val="hybridMultilevel"/>
    <w:tmpl w:val="77009FA0"/>
    <w:lvl w:ilvl="0" w:tplc="B4163714">
      <w:numFmt w:val="bullet"/>
      <w:lvlText w:val=""/>
      <w:lvlJc w:val="left"/>
      <w:pPr>
        <w:ind w:left="408" w:hanging="360"/>
      </w:pPr>
      <w:rPr>
        <w:rFonts w:ascii="Wingdings" w:eastAsiaTheme="minorHAnsi" w:hAnsi="Wingdings" w:cs="Arial" w:hint="default"/>
      </w:rPr>
    </w:lvl>
    <w:lvl w:ilvl="1" w:tplc="0C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 w16cid:durableId="710112256">
    <w:abstractNumId w:val="7"/>
  </w:num>
  <w:num w:numId="2" w16cid:durableId="1355377014">
    <w:abstractNumId w:val="7"/>
  </w:num>
  <w:num w:numId="3" w16cid:durableId="1652253919">
    <w:abstractNumId w:val="7"/>
  </w:num>
  <w:num w:numId="4" w16cid:durableId="542788447">
    <w:abstractNumId w:val="14"/>
  </w:num>
  <w:num w:numId="5" w16cid:durableId="1626813633">
    <w:abstractNumId w:val="14"/>
  </w:num>
  <w:num w:numId="6" w16cid:durableId="271085245">
    <w:abstractNumId w:val="14"/>
  </w:num>
  <w:num w:numId="7" w16cid:durableId="2014796445">
    <w:abstractNumId w:val="14"/>
  </w:num>
  <w:num w:numId="8" w16cid:durableId="1353991252">
    <w:abstractNumId w:val="14"/>
  </w:num>
  <w:num w:numId="9" w16cid:durableId="1267615105">
    <w:abstractNumId w:val="14"/>
  </w:num>
  <w:num w:numId="10" w16cid:durableId="1744715189">
    <w:abstractNumId w:val="11"/>
  </w:num>
  <w:num w:numId="11" w16cid:durableId="351613245">
    <w:abstractNumId w:val="3"/>
  </w:num>
  <w:num w:numId="12" w16cid:durableId="939607437">
    <w:abstractNumId w:val="9"/>
  </w:num>
  <w:num w:numId="13" w16cid:durableId="1113355626">
    <w:abstractNumId w:val="12"/>
  </w:num>
  <w:num w:numId="14" w16cid:durableId="1041898346">
    <w:abstractNumId w:val="4"/>
  </w:num>
  <w:num w:numId="15" w16cid:durableId="1718973130">
    <w:abstractNumId w:val="5"/>
  </w:num>
  <w:num w:numId="16" w16cid:durableId="1192912619">
    <w:abstractNumId w:val="4"/>
    <w:lvlOverride w:ilvl="0">
      <w:startOverride w:val="9"/>
    </w:lvlOverride>
  </w:num>
  <w:num w:numId="17" w16cid:durableId="1053581983">
    <w:abstractNumId w:val="1"/>
  </w:num>
  <w:num w:numId="18" w16cid:durableId="408188788">
    <w:abstractNumId w:val="6"/>
  </w:num>
  <w:num w:numId="19" w16cid:durableId="361983331">
    <w:abstractNumId w:val="0"/>
  </w:num>
  <w:num w:numId="20" w16cid:durableId="1860002015">
    <w:abstractNumId w:val="16"/>
  </w:num>
  <w:num w:numId="21" w16cid:durableId="1230337968">
    <w:abstractNumId w:val="2"/>
  </w:num>
  <w:num w:numId="22" w16cid:durableId="47002593">
    <w:abstractNumId w:val="13"/>
  </w:num>
  <w:num w:numId="23" w16cid:durableId="550265014">
    <w:abstractNumId w:val="15"/>
  </w:num>
  <w:num w:numId="24" w16cid:durableId="182984526">
    <w:abstractNumId w:val="10"/>
  </w:num>
  <w:num w:numId="25" w16cid:durableId="89361505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93B"/>
    <w:rsid w:val="00011F8E"/>
    <w:rsid w:val="00051153"/>
    <w:rsid w:val="0006232B"/>
    <w:rsid w:val="00067867"/>
    <w:rsid w:val="0007127A"/>
    <w:rsid w:val="00071ABE"/>
    <w:rsid w:val="000761D6"/>
    <w:rsid w:val="000822ED"/>
    <w:rsid w:val="0008254B"/>
    <w:rsid w:val="000C0805"/>
    <w:rsid w:val="000F7D3D"/>
    <w:rsid w:val="00132C83"/>
    <w:rsid w:val="00155057"/>
    <w:rsid w:val="00156861"/>
    <w:rsid w:val="0017501F"/>
    <w:rsid w:val="001762D1"/>
    <w:rsid w:val="0017741F"/>
    <w:rsid w:val="00196B6D"/>
    <w:rsid w:val="001D47E1"/>
    <w:rsid w:val="001D4E2F"/>
    <w:rsid w:val="0020056E"/>
    <w:rsid w:val="002058D2"/>
    <w:rsid w:val="0023669F"/>
    <w:rsid w:val="002449C5"/>
    <w:rsid w:val="00264A90"/>
    <w:rsid w:val="00290F52"/>
    <w:rsid w:val="00294F03"/>
    <w:rsid w:val="002A7E6E"/>
    <w:rsid w:val="002C408E"/>
    <w:rsid w:val="002F61B8"/>
    <w:rsid w:val="0033193B"/>
    <w:rsid w:val="00376164"/>
    <w:rsid w:val="00380D08"/>
    <w:rsid w:val="00385419"/>
    <w:rsid w:val="003D1CBB"/>
    <w:rsid w:val="00415842"/>
    <w:rsid w:val="004209E7"/>
    <w:rsid w:val="0042281C"/>
    <w:rsid w:val="004668C3"/>
    <w:rsid w:val="0047794F"/>
    <w:rsid w:val="004A45F8"/>
    <w:rsid w:val="004F2E1F"/>
    <w:rsid w:val="00546681"/>
    <w:rsid w:val="0055155F"/>
    <w:rsid w:val="00565A9C"/>
    <w:rsid w:val="005B1C88"/>
    <w:rsid w:val="006071E9"/>
    <w:rsid w:val="006156A0"/>
    <w:rsid w:val="00621FD6"/>
    <w:rsid w:val="0062326D"/>
    <w:rsid w:val="00640522"/>
    <w:rsid w:val="00640ECF"/>
    <w:rsid w:val="0066292B"/>
    <w:rsid w:val="00681165"/>
    <w:rsid w:val="006815A6"/>
    <w:rsid w:val="006945DD"/>
    <w:rsid w:val="006C4955"/>
    <w:rsid w:val="00706DEF"/>
    <w:rsid w:val="0071240D"/>
    <w:rsid w:val="00730972"/>
    <w:rsid w:val="007474DA"/>
    <w:rsid w:val="00752535"/>
    <w:rsid w:val="007577C8"/>
    <w:rsid w:val="00765EE4"/>
    <w:rsid w:val="00767844"/>
    <w:rsid w:val="007738DC"/>
    <w:rsid w:val="0078402C"/>
    <w:rsid w:val="007A0DEB"/>
    <w:rsid w:val="007B45AE"/>
    <w:rsid w:val="007D2C91"/>
    <w:rsid w:val="00803330"/>
    <w:rsid w:val="00807DD4"/>
    <w:rsid w:val="0082455E"/>
    <w:rsid w:val="00827F69"/>
    <w:rsid w:val="00836BF7"/>
    <w:rsid w:val="00850F42"/>
    <w:rsid w:val="00853B78"/>
    <w:rsid w:val="00866EF6"/>
    <w:rsid w:val="0088244D"/>
    <w:rsid w:val="00891A96"/>
    <w:rsid w:val="008C0748"/>
    <w:rsid w:val="008E621D"/>
    <w:rsid w:val="00902BC8"/>
    <w:rsid w:val="00912743"/>
    <w:rsid w:val="00916B12"/>
    <w:rsid w:val="009300D8"/>
    <w:rsid w:val="00934E76"/>
    <w:rsid w:val="009363F1"/>
    <w:rsid w:val="00942144"/>
    <w:rsid w:val="00943255"/>
    <w:rsid w:val="00950C7B"/>
    <w:rsid w:val="00955E3A"/>
    <w:rsid w:val="00981038"/>
    <w:rsid w:val="0098731B"/>
    <w:rsid w:val="00991CE1"/>
    <w:rsid w:val="009941FC"/>
    <w:rsid w:val="009F52B1"/>
    <w:rsid w:val="009F7495"/>
    <w:rsid w:val="00A0679A"/>
    <w:rsid w:val="00A27A57"/>
    <w:rsid w:val="00A312EF"/>
    <w:rsid w:val="00A35D59"/>
    <w:rsid w:val="00A44974"/>
    <w:rsid w:val="00A50B06"/>
    <w:rsid w:val="00A72932"/>
    <w:rsid w:val="00AA3370"/>
    <w:rsid w:val="00AD513C"/>
    <w:rsid w:val="00AE0E5D"/>
    <w:rsid w:val="00AE4135"/>
    <w:rsid w:val="00B44FB8"/>
    <w:rsid w:val="00B61410"/>
    <w:rsid w:val="00B70DF3"/>
    <w:rsid w:val="00B9592F"/>
    <w:rsid w:val="00BA743A"/>
    <w:rsid w:val="00BC422F"/>
    <w:rsid w:val="00BD452F"/>
    <w:rsid w:val="00BD504C"/>
    <w:rsid w:val="00C33261"/>
    <w:rsid w:val="00C7393A"/>
    <w:rsid w:val="00CB4F67"/>
    <w:rsid w:val="00CB6030"/>
    <w:rsid w:val="00CB60AD"/>
    <w:rsid w:val="00CC5E3C"/>
    <w:rsid w:val="00CD342A"/>
    <w:rsid w:val="00CD4BBB"/>
    <w:rsid w:val="00CF3DA1"/>
    <w:rsid w:val="00D0584E"/>
    <w:rsid w:val="00D1729F"/>
    <w:rsid w:val="00D23B9C"/>
    <w:rsid w:val="00D301B2"/>
    <w:rsid w:val="00D42D36"/>
    <w:rsid w:val="00D50661"/>
    <w:rsid w:val="00D61705"/>
    <w:rsid w:val="00D6749B"/>
    <w:rsid w:val="00DD6041"/>
    <w:rsid w:val="00DE78AB"/>
    <w:rsid w:val="00DF38B4"/>
    <w:rsid w:val="00E00294"/>
    <w:rsid w:val="00E054E9"/>
    <w:rsid w:val="00E1730A"/>
    <w:rsid w:val="00E37FBC"/>
    <w:rsid w:val="00E569DE"/>
    <w:rsid w:val="00EA10E9"/>
    <w:rsid w:val="00EA4B65"/>
    <w:rsid w:val="00EA63AB"/>
    <w:rsid w:val="00EB24DE"/>
    <w:rsid w:val="00EB50C3"/>
    <w:rsid w:val="00EB6A29"/>
    <w:rsid w:val="00ED6EB2"/>
    <w:rsid w:val="00EE3CA6"/>
    <w:rsid w:val="00EF4F1F"/>
    <w:rsid w:val="00F14CCF"/>
    <w:rsid w:val="00F27A20"/>
    <w:rsid w:val="00F3465D"/>
    <w:rsid w:val="00F56B96"/>
    <w:rsid w:val="00F8000E"/>
    <w:rsid w:val="00F86488"/>
    <w:rsid w:val="00FD22E4"/>
    <w:rsid w:val="00FD6286"/>
    <w:rsid w:val="00FF5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1092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Narrow" w:eastAsiaTheme="minorHAnsi" w:hAnsi="Arial Narrow" w:cstheme="minorBidi"/>
        <w:sz w:val="24"/>
        <w:szCs w:val="24"/>
        <w:lang w:val="en-AU" w:eastAsia="en-US" w:bidi="ar-SA"/>
      </w:rPr>
    </w:rPrDefault>
    <w:pPrDefault/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locked="0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rsid w:val="0042281C"/>
    <w:pPr>
      <w:spacing w:after="120"/>
    </w:pPr>
  </w:style>
  <w:style w:type="paragraph" w:styleId="Heading1">
    <w:name w:val="heading 1"/>
    <w:basedOn w:val="Normal"/>
    <w:next w:val="Normal"/>
    <w:link w:val="Heading1Char"/>
    <w:uiPriority w:val="9"/>
    <w:rsid w:val="00A7293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UBodyText">
    <w:name w:val="MU Body Text"/>
    <w:link w:val="MUBodyTextChar"/>
    <w:rsid w:val="0033193B"/>
    <w:pPr>
      <w:suppressAutoHyphens/>
      <w:autoSpaceDE w:val="0"/>
      <w:autoSpaceDN w:val="0"/>
      <w:adjustRightInd w:val="0"/>
      <w:spacing w:before="100" w:beforeAutospacing="1"/>
      <w:textAlignment w:val="center"/>
    </w:pPr>
    <w:rPr>
      <w:rFonts w:ascii="Arial" w:hAnsi="Arial" w:cs="Arial"/>
      <w:color w:val="000000"/>
      <w:sz w:val="20"/>
      <w:szCs w:val="20"/>
      <w:lang w:val="en-US"/>
    </w:rPr>
  </w:style>
  <w:style w:type="character" w:customStyle="1" w:styleId="MUBodyTextChar">
    <w:name w:val="MU Body Text Char"/>
    <w:basedOn w:val="DefaultParagraphFont"/>
    <w:link w:val="MUBodyText"/>
    <w:rsid w:val="0033193B"/>
    <w:rPr>
      <w:rFonts w:ascii="Arial" w:hAnsi="Arial" w:cs="Arial"/>
      <w:color w:val="000000"/>
      <w:sz w:val="20"/>
      <w:szCs w:val="20"/>
      <w:lang w:val="en-US"/>
    </w:rPr>
  </w:style>
  <w:style w:type="paragraph" w:customStyle="1" w:styleId="MUFooter">
    <w:name w:val="MU Footer"/>
    <w:rsid w:val="00376164"/>
    <w:rPr>
      <w:rFonts w:ascii="Arial" w:hAnsi="Arial" w:cs="Arial"/>
      <w:color w:val="000000"/>
      <w:sz w:val="16"/>
      <w:szCs w:val="20"/>
      <w:lang w:val="en-US"/>
    </w:rPr>
  </w:style>
  <w:style w:type="paragraph" w:customStyle="1" w:styleId="BasicParagraph">
    <w:name w:val="[Basic Paragraph]"/>
    <w:basedOn w:val="Normal"/>
    <w:uiPriority w:val="99"/>
    <w:locked/>
    <w:rsid w:val="00A7293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MCMainBlueHeader">
    <w:name w:val="MC Main Blue Header"/>
    <w:basedOn w:val="Normal"/>
    <w:uiPriority w:val="99"/>
    <w:rsid w:val="00A72932"/>
    <w:pPr>
      <w:tabs>
        <w:tab w:val="left" w:pos="454"/>
      </w:tabs>
      <w:suppressAutoHyphens/>
      <w:autoSpaceDE w:val="0"/>
      <w:autoSpaceDN w:val="0"/>
      <w:adjustRightInd w:val="0"/>
      <w:spacing w:before="170" w:after="170"/>
      <w:textAlignment w:val="center"/>
    </w:pPr>
    <w:rPr>
      <w:rFonts w:ascii="HelveticaNeueLT Std Med" w:hAnsi="HelveticaNeueLT Std Med" w:cs="HelveticaNeueLT Std Med"/>
      <w:color w:val="006BAB"/>
      <w:sz w:val="32"/>
      <w:szCs w:val="32"/>
      <w:lang w:val="en-US"/>
    </w:rPr>
  </w:style>
  <w:style w:type="paragraph" w:customStyle="1" w:styleId="MCTableofContents">
    <w:name w:val="MC Table of Contents"/>
    <w:basedOn w:val="Normal"/>
    <w:uiPriority w:val="99"/>
    <w:locked/>
    <w:rsid w:val="00A72932"/>
    <w:pPr>
      <w:tabs>
        <w:tab w:val="left" w:pos="1100"/>
        <w:tab w:val="right" w:leader="dot" w:pos="9600"/>
      </w:tabs>
      <w:suppressAutoHyphens/>
      <w:autoSpaceDE w:val="0"/>
      <w:autoSpaceDN w:val="0"/>
      <w:adjustRightInd w:val="0"/>
      <w:spacing w:before="57" w:after="57" w:line="288" w:lineRule="auto"/>
      <w:ind w:left="454" w:hanging="454"/>
      <w:textAlignment w:val="center"/>
    </w:pPr>
    <w:rPr>
      <w:rFonts w:cs="Helvetica Neue CE 55 Roman"/>
      <w:color w:val="000000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A7293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link w:val="HeaderChar"/>
    <w:uiPriority w:val="99"/>
    <w:unhideWhenUsed/>
    <w:rsid w:val="00765EE4"/>
    <w:pPr>
      <w:tabs>
        <w:tab w:val="center" w:pos="4320"/>
        <w:tab w:val="right" w:pos="8640"/>
      </w:tabs>
      <w:spacing w:before="960"/>
    </w:pPr>
    <w:rPr>
      <w:rFonts w:ascii="Arial" w:hAnsi="Arial"/>
    </w:rPr>
  </w:style>
  <w:style w:type="character" w:customStyle="1" w:styleId="HeaderChar">
    <w:name w:val="Header Char"/>
    <w:basedOn w:val="DefaultParagraphFont"/>
    <w:link w:val="Header"/>
    <w:uiPriority w:val="99"/>
    <w:rsid w:val="00765EE4"/>
    <w:rPr>
      <w:rFonts w:ascii="Arial" w:hAnsi="Arial"/>
    </w:rPr>
  </w:style>
  <w:style w:type="paragraph" w:styleId="Footer">
    <w:name w:val="footer"/>
    <w:link w:val="FooterChar"/>
    <w:uiPriority w:val="99"/>
    <w:unhideWhenUsed/>
    <w:rsid w:val="00376164"/>
    <w:pPr>
      <w:tabs>
        <w:tab w:val="center" w:pos="4320"/>
        <w:tab w:val="right" w:pos="8640"/>
      </w:tabs>
    </w:pPr>
    <w:rPr>
      <w:rFonts w:ascii="Arial" w:hAnsi="Arial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376164"/>
    <w:rPr>
      <w:rFonts w:ascii="Arial" w:hAnsi="Arial"/>
      <w:sz w:val="16"/>
    </w:rPr>
  </w:style>
  <w:style w:type="character" w:customStyle="1" w:styleId="Bold">
    <w:name w:val="Bold"/>
    <w:basedOn w:val="Strong"/>
    <w:uiPriority w:val="1"/>
    <w:rsid w:val="007738DC"/>
    <w:rPr>
      <w:b/>
      <w:bCs/>
    </w:rPr>
  </w:style>
  <w:style w:type="character" w:styleId="Strong">
    <w:name w:val="Strong"/>
    <w:basedOn w:val="DefaultParagraphFont"/>
    <w:uiPriority w:val="22"/>
    <w:locked/>
    <w:rsid w:val="007738DC"/>
    <w:rPr>
      <w:b/>
      <w:bCs/>
    </w:rPr>
  </w:style>
  <w:style w:type="paragraph" w:styleId="TOC2">
    <w:name w:val="toc 2"/>
    <w:basedOn w:val="TOC3"/>
    <w:next w:val="MUBodyText"/>
    <w:autoRedefine/>
    <w:uiPriority w:val="39"/>
    <w:unhideWhenUsed/>
    <w:locked/>
    <w:rsid w:val="00767844"/>
    <w:pPr>
      <w:tabs>
        <w:tab w:val="left" w:pos="1320"/>
        <w:tab w:val="right" w:leader="dot" w:pos="10762"/>
      </w:tabs>
    </w:pPr>
    <w:rPr>
      <w:rFonts w:eastAsiaTheme="minorEastAsia" w:cstheme="minorBidi"/>
      <w:noProof/>
      <w:color w:val="auto"/>
      <w:szCs w:val="22"/>
      <w:lang w:val="en-AU" w:eastAsia="en-AU"/>
    </w:rPr>
  </w:style>
  <w:style w:type="paragraph" w:styleId="TOC3">
    <w:name w:val="toc 3"/>
    <w:next w:val="MUBodyText"/>
    <w:autoRedefine/>
    <w:uiPriority w:val="39"/>
    <w:unhideWhenUsed/>
    <w:locked/>
    <w:rsid w:val="00767844"/>
    <w:pPr>
      <w:spacing w:after="100" w:line="259" w:lineRule="auto"/>
      <w:ind w:left="440"/>
    </w:pPr>
    <w:rPr>
      <w:rFonts w:cs="Arial"/>
      <w:color w:val="000000"/>
      <w:sz w:val="22"/>
      <w:szCs w:val="20"/>
      <w:lang w:val="en-US"/>
    </w:rPr>
  </w:style>
  <w:style w:type="paragraph" w:customStyle="1" w:styleId="MUHeading1">
    <w:name w:val="MU_Heading 1"/>
    <w:link w:val="MUHeading1Char"/>
    <w:rsid w:val="0033193B"/>
    <w:pPr>
      <w:spacing w:before="100" w:beforeAutospacing="1"/>
    </w:pPr>
    <w:rPr>
      <w:rFonts w:ascii="Arial" w:eastAsia="Calibri" w:hAnsi="Arial" w:cs="Arial"/>
      <w:b/>
      <w:szCs w:val="56"/>
    </w:rPr>
  </w:style>
  <w:style w:type="paragraph" w:customStyle="1" w:styleId="MUName">
    <w:name w:val="MU_Name"/>
    <w:rsid w:val="00AE0E5D"/>
    <w:pPr>
      <w:ind w:left="-142" w:right="21"/>
    </w:pPr>
    <w:rPr>
      <w:rFonts w:ascii="Arial" w:eastAsia="Calibri" w:hAnsi="Arial" w:cs="Arial"/>
      <w:bCs/>
      <w:color w:val="006DAE"/>
      <w:sz w:val="48"/>
      <w:szCs w:val="48"/>
      <w:u w:val="single"/>
    </w:rPr>
  </w:style>
  <w:style w:type="character" w:styleId="Emphasis">
    <w:name w:val="Emphasis"/>
    <w:uiPriority w:val="20"/>
    <w:locked/>
    <w:rsid w:val="00AE0E5D"/>
    <w:rPr>
      <w:b/>
      <w:i/>
      <w:iCs/>
    </w:rPr>
  </w:style>
  <w:style w:type="character" w:styleId="IntenseEmphasis">
    <w:name w:val="Intense Emphasis"/>
    <w:uiPriority w:val="21"/>
    <w:locked/>
    <w:rsid w:val="00AE0E5D"/>
    <w:rPr>
      <w:b/>
      <w:i/>
      <w:iCs/>
      <w:color w:val="auto"/>
    </w:rPr>
  </w:style>
  <w:style w:type="paragraph" w:customStyle="1" w:styleId="Bullet12">
    <w:name w:val="Bullet 1.2"/>
    <w:qFormat/>
    <w:rsid w:val="00071ABE"/>
    <w:pPr>
      <w:numPr>
        <w:numId w:val="10"/>
      </w:numPr>
      <w:tabs>
        <w:tab w:val="left" w:pos="737"/>
      </w:tabs>
      <w:suppressAutoHyphens/>
      <w:autoSpaceDE w:val="0"/>
      <w:autoSpaceDN w:val="0"/>
      <w:adjustRightInd w:val="0"/>
      <w:spacing w:before="60" w:after="60"/>
      <w:ind w:left="737" w:hanging="397"/>
      <w:textAlignment w:val="center"/>
    </w:pPr>
    <w:rPr>
      <w:rFonts w:ascii="Arial" w:eastAsiaTheme="minorEastAsia" w:hAnsi="Arial" w:cs="Arial"/>
      <w:color w:val="000000"/>
      <w:sz w:val="18"/>
      <w:szCs w:val="20"/>
      <w:lang w:val="en-GB"/>
    </w:rPr>
  </w:style>
  <w:style w:type="paragraph" w:customStyle="1" w:styleId="Bullet11">
    <w:name w:val="Bullet 1.1"/>
    <w:link w:val="Bullet11Char"/>
    <w:qFormat/>
    <w:rsid w:val="00D50661"/>
    <w:pPr>
      <w:numPr>
        <w:numId w:val="11"/>
      </w:numPr>
      <w:spacing w:after="160" w:line="259" w:lineRule="auto"/>
      <w:ind w:left="357" w:hanging="357"/>
      <w:contextualSpacing/>
    </w:pPr>
    <w:rPr>
      <w:rFonts w:ascii="Arial" w:hAnsi="Arial" w:cs="Arial"/>
      <w:color w:val="000000"/>
      <w:sz w:val="18"/>
      <w:szCs w:val="20"/>
      <w:lang w:val="en-US"/>
    </w:rPr>
  </w:style>
  <w:style w:type="paragraph" w:customStyle="1" w:styleId="MUMeetingDetails">
    <w:name w:val="MU Meeting Details"/>
    <w:next w:val="Normal"/>
    <w:qFormat/>
    <w:rsid w:val="00A44974"/>
    <w:pPr>
      <w:spacing w:before="480" w:line="259" w:lineRule="auto"/>
    </w:pPr>
    <w:rPr>
      <w:rFonts w:cs="Arial"/>
      <w:bCs/>
      <w:szCs w:val="32"/>
      <w:lang w:val="en-US"/>
    </w:rPr>
  </w:style>
  <w:style w:type="paragraph" w:customStyle="1" w:styleId="MUAgendaHeading">
    <w:name w:val="MU Agenda Heading"/>
    <w:next w:val="Normal"/>
    <w:link w:val="MUAgendaHeadingChar"/>
    <w:rsid w:val="00A44974"/>
    <w:pPr>
      <w:tabs>
        <w:tab w:val="left" w:pos="1100"/>
        <w:tab w:val="right" w:leader="dot" w:pos="9600"/>
      </w:tabs>
      <w:suppressAutoHyphens/>
      <w:autoSpaceDE w:val="0"/>
      <w:autoSpaceDN w:val="0"/>
      <w:adjustRightInd w:val="0"/>
      <w:spacing w:before="360"/>
      <w:ind w:left="397" w:hanging="397"/>
      <w:textAlignment w:val="center"/>
    </w:pPr>
    <w:rPr>
      <w:rFonts w:cs="Arial"/>
      <w:b/>
      <w:sz w:val="32"/>
      <w:lang w:val="en-GB"/>
    </w:rPr>
  </w:style>
  <w:style w:type="character" w:customStyle="1" w:styleId="MUAgendaHeadingChar">
    <w:name w:val="MU Agenda Heading Char"/>
    <w:basedOn w:val="DefaultParagraphFont"/>
    <w:link w:val="MUAgendaHeading"/>
    <w:rsid w:val="00A44974"/>
    <w:rPr>
      <w:rFonts w:ascii="Arial Narrow" w:hAnsi="Arial Narrow" w:cs="Arial"/>
      <w:b/>
      <w:sz w:val="32"/>
      <w:lang w:val="en-GB"/>
    </w:rPr>
  </w:style>
  <w:style w:type="paragraph" w:customStyle="1" w:styleId="MUMeetingAgendaText">
    <w:name w:val="MU Meeting Agenda Text"/>
    <w:rsid w:val="00A44974"/>
    <w:rPr>
      <w:rFonts w:ascii="Arial" w:hAnsi="Arial" w:cs="Arial"/>
      <w:color w:val="000000"/>
      <w:sz w:val="20"/>
      <w:szCs w:val="20"/>
      <w:lang w:val="en-US"/>
    </w:rPr>
  </w:style>
  <w:style w:type="paragraph" w:customStyle="1" w:styleId="MUNameDetailsStyle">
    <w:name w:val="MU Name Details Style"/>
    <w:rsid w:val="0033193B"/>
    <w:rPr>
      <w:rFonts w:ascii="Arial" w:eastAsiaTheme="minorEastAsia" w:hAnsi="Arial"/>
      <w:sz w:val="16"/>
    </w:rPr>
  </w:style>
  <w:style w:type="paragraph" w:customStyle="1" w:styleId="MUCertificateTitle-SingleLine">
    <w:name w:val="MU Certificate Title - Single Line"/>
    <w:next w:val="Normal"/>
    <w:link w:val="MUCertificateTitle-SingleLineChar"/>
    <w:rsid w:val="00681165"/>
    <w:pPr>
      <w:spacing w:before="1920"/>
      <w:ind w:left="284"/>
    </w:pPr>
    <w:rPr>
      <w:rFonts w:eastAsiaTheme="minorEastAsia"/>
      <w:color w:val="FFFFFF" w:themeColor="background1"/>
      <w:sz w:val="72"/>
    </w:rPr>
  </w:style>
  <w:style w:type="paragraph" w:customStyle="1" w:styleId="Heading11">
    <w:name w:val="Heading 1.1"/>
    <w:basedOn w:val="MUHeading1"/>
    <w:link w:val="Heading11Char"/>
    <w:qFormat/>
    <w:rsid w:val="0020056E"/>
    <w:pPr>
      <w:spacing w:before="240" w:beforeAutospacing="0" w:after="240"/>
    </w:pPr>
    <w:rPr>
      <w:rFonts w:ascii="Arial Narrow" w:hAnsi="Arial Narrow"/>
      <w:caps/>
      <w:color w:val="006CAB"/>
      <w:sz w:val="32"/>
      <w:szCs w:val="32"/>
    </w:rPr>
  </w:style>
  <w:style w:type="paragraph" w:customStyle="1" w:styleId="Heading12">
    <w:name w:val="Heading 1.2"/>
    <w:basedOn w:val="MUHeading1"/>
    <w:link w:val="Heading12Char"/>
    <w:qFormat/>
    <w:rsid w:val="0020056E"/>
    <w:pPr>
      <w:spacing w:before="240" w:beforeAutospacing="0" w:after="240"/>
    </w:pPr>
    <w:rPr>
      <w:rFonts w:ascii="Arial Narrow" w:hAnsi="Arial Narrow"/>
      <w:caps/>
      <w:sz w:val="32"/>
      <w:szCs w:val="32"/>
    </w:rPr>
  </w:style>
  <w:style w:type="character" w:customStyle="1" w:styleId="MUHeading1Char">
    <w:name w:val="MU_Heading 1 Char"/>
    <w:basedOn w:val="DefaultParagraphFont"/>
    <w:link w:val="MUHeading1"/>
    <w:rsid w:val="00955E3A"/>
    <w:rPr>
      <w:rFonts w:ascii="Arial" w:eastAsia="Calibri" w:hAnsi="Arial" w:cs="Arial"/>
      <w:b/>
      <w:szCs w:val="56"/>
    </w:rPr>
  </w:style>
  <w:style w:type="character" w:customStyle="1" w:styleId="Heading11Char">
    <w:name w:val="Heading 1.1 Char"/>
    <w:basedOn w:val="MUHeading1Char"/>
    <w:link w:val="Heading11"/>
    <w:rsid w:val="0020056E"/>
    <w:rPr>
      <w:rFonts w:ascii="Arial" w:eastAsia="Calibri" w:hAnsi="Arial" w:cs="Arial"/>
      <w:b/>
      <w:caps/>
      <w:color w:val="006CAB"/>
      <w:sz w:val="32"/>
      <w:szCs w:val="32"/>
    </w:rPr>
  </w:style>
  <w:style w:type="paragraph" w:customStyle="1" w:styleId="Heading13">
    <w:name w:val="Heading 1.3"/>
    <w:basedOn w:val="Heading12"/>
    <w:link w:val="Heading13Char"/>
    <w:qFormat/>
    <w:rsid w:val="0020056E"/>
    <w:rPr>
      <w:color w:val="5A5A5A"/>
    </w:rPr>
  </w:style>
  <w:style w:type="character" w:customStyle="1" w:styleId="Heading12Char">
    <w:name w:val="Heading 1.2 Char"/>
    <w:basedOn w:val="MUHeading1Char"/>
    <w:link w:val="Heading12"/>
    <w:rsid w:val="0020056E"/>
    <w:rPr>
      <w:rFonts w:ascii="Arial" w:eastAsia="Calibri" w:hAnsi="Arial" w:cs="Arial"/>
      <w:b/>
      <w:caps/>
      <w:sz w:val="32"/>
      <w:szCs w:val="32"/>
    </w:rPr>
  </w:style>
  <w:style w:type="paragraph" w:customStyle="1" w:styleId="Heading21">
    <w:name w:val="Heading 2.1"/>
    <w:basedOn w:val="MUHeading1"/>
    <w:link w:val="Heading21Char"/>
    <w:qFormat/>
    <w:rsid w:val="0020056E"/>
    <w:pPr>
      <w:spacing w:before="240" w:beforeAutospacing="0" w:after="120"/>
    </w:pPr>
    <w:rPr>
      <w:rFonts w:ascii="Arial Narrow" w:hAnsi="Arial Narrow"/>
      <w:b w:val="0"/>
      <w:bCs/>
      <w:caps/>
      <w:color w:val="006CAB"/>
      <w:sz w:val="28"/>
    </w:rPr>
  </w:style>
  <w:style w:type="character" w:customStyle="1" w:styleId="Heading13Char">
    <w:name w:val="Heading 1.3 Char"/>
    <w:basedOn w:val="Heading12Char"/>
    <w:link w:val="Heading13"/>
    <w:rsid w:val="0020056E"/>
    <w:rPr>
      <w:rFonts w:ascii="Arial" w:eastAsia="Calibri" w:hAnsi="Arial" w:cs="Arial"/>
      <w:b/>
      <w:caps/>
      <w:color w:val="5A5A5A"/>
      <w:sz w:val="32"/>
      <w:szCs w:val="32"/>
    </w:rPr>
  </w:style>
  <w:style w:type="paragraph" w:customStyle="1" w:styleId="Heading22">
    <w:name w:val="Heading 2.2"/>
    <w:basedOn w:val="MUHeading1"/>
    <w:link w:val="Heading22Char"/>
    <w:qFormat/>
    <w:rsid w:val="0020056E"/>
    <w:pPr>
      <w:spacing w:before="240" w:beforeAutospacing="0" w:after="120"/>
    </w:pPr>
    <w:rPr>
      <w:rFonts w:ascii="Arial Narrow" w:hAnsi="Arial Narrow"/>
      <w:b w:val="0"/>
      <w:bCs/>
      <w:sz w:val="28"/>
    </w:rPr>
  </w:style>
  <w:style w:type="character" w:customStyle="1" w:styleId="Heading21Char">
    <w:name w:val="Heading 2.1 Char"/>
    <w:basedOn w:val="MUHeading1Char"/>
    <w:link w:val="Heading21"/>
    <w:rsid w:val="0020056E"/>
    <w:rPr>
      <w:rFonts w:ascii="Arial" w:eastAsia="Calibri" w:hAnsi="Arial" w:cs="Arial"/>
      <w:b w:val="0"/>
      <w:bCs/>
      <w:caps/>
      <w:color w:val="006CAB"/>
      <w:sz w:val="28"/>
      <w:szCs w:val="56"/>
    </w:rPr>
  </w:style>
  <w:style w:type="paragraph" w:customStyle="1" w:styleId="Heading23">
    <w:name w:val="Heading 2.3"/>
    <w:basedOn w:val="Heading22"/>
    <w:link w:val="Heading23Char"/>
    <w:qFormat/>
    <w:rsid w:val="0020056E"/>
    <w:rPr>
      <w:caps/>
      <w:color w:val="5A5A5A"/>
    </w:rPr>
  </w:style>
  <w:style w:type="character" w:customStyle="1" w:styleId="Heading22Char">
    <w:name w:val="Heading 2.2 Char"/>
    <w:basedOn w:val="MUHeading1Char"/>
    <w:link w:val="Heading22"/>
    <w:rsid w:val="0020056E"/>
    <w:rPr>
      <w:rFonts w:ascii="Arial" w:eastAsia="Calibri" w:hAnsi="Arial" w:cs="Arial"/>
      <w:b w:val="0"/>
      <w:bCs/>
      <w:sz w:val="28"/>
      <w:szCs w:val="56"/>
    </w:rPr>
  </w:style>
  <w:style w:type="paragraph" w:customStyle="1" w:styleId="Heading31">
    <w:name w:val="Heading 3.1"/>
    <w:basedOn w:val="Heading23"/>
    <w:link w:val="Heading31Char"/>
    <w:qFormat/>
    <w:rsid w:val="0020056E"/>
    <w:rPr>
      <w:color w:val="006CAB"/>
      <w:sz w:val="24"/>
      <w:szCs w:val="24"/>
    </w:rPr>
  </w:style>
  <w:style w:type="character" w:customStyle="1" w:styleId="Heading23Char">
    <w:name w:val="Heading 2.3 Char"/>
    <w:basedOn w:val="Heading22Char"/>
    <w:link w:val="Heading23"/>
    <w:rsid w:val="0020056E"/>
    <w:rPr>
      <w:rFonts w:ascii="Arial" w:eastAsia="Calibri" w:hAnsi="Arial" w:cs="Arial"/>
      <w:b w:val="0"/>
      <w:bCs/>
      <w:caps/>
      <w:color w:val="5A5A5A"/>
      <w:sz w:val="28"/>
      <w:szCs w:val="56"/>
    </w:rPr>
  </w:style>
  <w:style w:type="paragraph" w:customStyle="1" w:styleId="Heading32">
    <w:name w:val="Heading 3.2"/>
    <w:basedOn w:val="Heading31"/>
    <w:link w:val="Heading32Char"/>
    <w:qFormat/>
    <w:rsid w:val="0020056E"/>
    <w:rPr>
      <w:color w:val="auto"/>
    </w:rPr>
  </w:style>
  <w:style w:type="character" w:customStyle="1" w:styleId="Heading31Char">
    <w:name w:val="Heading 3.1 Char"/>
    <w:basedOn w:val="Heading23Char"/>
    <w:link w:val="Heading31"/>
    <w:rsid w:val="0020056E"/>
    <w:rPr>
      <w:rFonts w:ascii="Arial" w:eastAsia="Calibri" w:hAnsi="Arial" w:cs="Arial"/>
      <w:b w:val="0"/>
      <w:bCs/>
      <w:caps/>
      <w:color w:val="006CAB"/>
      <w:sz w:val="28"/>
      <w:szCs w:val="56"/>
    </w:rPr>
  </w:style>
  <w:style w:type="paragraph" w:customStyle="1" w:styleId="Heading33">
    <w:name w:val="Heading 3.3"/>
    <w:basedOn w:val="Heading32"/>
    <w:link w:val="Heading33Char"/>
    <w:qFormat/>
    <w:rsid w:val="0020056E"/>
    <w:rPr>
      <w:color w:val="5A5A5A"/>
    </w:rPr>
  </w:style>
  <w:style w:type="character" w:customStyle="1" w:styleId="Heading32Char">
    <w:name w:val="Heading 3.2 Char"/>
    <w:basedOn w:val="Heading31Char"/>
    <w:link w:val="Heading32"/>
    <w:rsid w:val="0020056E"/>
    <w:rPr>
      <w:rFonts w:ascii="Arial" w:eastAsia="Calibri" w:hAnsi="Arial" w:cs="Arial"/>
      <w:b w:val="0"/>
      <w:bCs/>
      <w:caps/>
      <w:color w:val="006CAB"/>
      <w:sz w:val="28"/>
      <w:szCs w:val="56"/>
    </w:rPr>
  </w:style>
  <w:style w:type="paragraph" w:customStyle="1" w:styleId="Bodycopy">
    <w:name w:val="Body copy"/>
    <w:basedOn w:val="MUHeading1"/>
    <w:link w:val="BodycopyChar"/>
    <w:qFormat/>
    <w:rsid w:val="005B1C88"/>
    <w:pPr>
      <w:spacing w:before="120" w:beforeAutospacing="0" w:after="120"/>
    </w:pPr>
    <w:rPr>
      <w:b w:val="0"/>
      <w:bCs/>
      <w:sz w:val="18"/>
      <w:szCs w:val="20"/>
    </w:rPr>
  </w:style>
  <w:style w:type="character" w:customStyle="1" w:styleId="Heading33Char">
    <w:name w:val="Heading 3.3 Char"/>
    <w:basedOn w:val="Heading32Char"/>
    <w:link w:val="Heading33"/>
    <w:rsid w:val="0020056E"/>
    <w:rPr>
      <w:rFonts w:ascii="Arial" w:eastAsia="Calibri" w:hAnsi="Arial" w:cs="Arial"/>
      <w:b w:val="0"/>
      <w:bCs/>
      <w:caps/>
      <w:color w:val="5A5A5A"/>
      <w:sz w:val="28"/>
      <w:szCs w:val="56"/>
    </w:rPr>
  </w:style>
  <w:style w:type="paragraph" w:customStyle="1" w:styleId="Heading41">
    <w:name w:val="Heading 4.1"/>
    <w:basedOn w:val="Bodycopy"/>
    <w:link w:val="Heading41Char"/>
    <w:qFormat/>
    <w:rsid w:val="0020056E"/>
    <w:pPr>
      <w:spacing w:before="240"/>
    </w:pPr>
    <w:rPr>
      <w:color w:val="006CAB"/>
      <w:sz w:val="22"/>
      <w:szCs w:val="22"/>
    </w:rPr>
  </w:style>
  <w:style w:type="character" w:customStyle="1" w:styleId="BodycopyChar">
    <w:name w:val="Body copy Char"/>
    <w:basedOn w:val="MUHeading1Char"/>
    <w:link w:val="Bodycopy"/>
    <w:rsid w:val="005B1C88"/>
    <w:rPr>
      <w:rFonts w:ascii="Arial" w:eastAsia="Calibri" w:hAnsi="Arial" w:cs="Arial"/>
      <w:b w:val="0"/>
      <w:bCs/>
      <w:sz w:val="18"/>
      <w:szCs w:val="20"/>
    </w:rPr>
  </w:style>
  <w:style w:type="paragraph" w:customStyle="1" w:styleId="Heading42">
    <w:name w:val="Heading 4.2"/>
    <w:basedOn w:val="Heading41"/>
    <w:link w:val="Heading42Char"/>
    <w:qFormat/>
    <w:rsid w:val="0020056E"/>
    <w:rPr>
      <w:color w:val="auto"/>
    </w:rPr>
  </w:style>
  <w:style w:type="character" w:customStyle="1" w:styleId="Heading41Char">
    <w:name w:val="Heading 4.1 Char"/>
    <w:basedOn w:val="BodycopyChar"/>
    <w:link w:val="Heading41"/>
    <w:rsid w:val="0020056E"/>
    <w:rPr>
      <w:rFonts w:ascii="Arial" w:eastAsia="Calibri" w:hAnsi="Arial" w:cs="Arial"/>
      <w:b w:val="0"/>
      <w:bCs/>
      <w:color w:val="006CAB"/>
      <w:sz w:val="22"/>
      <w:szCs w:val="22"/>
    </w:rPr>
  </w:style>
  <w:style w:type="paragraph" w:customStyle="1" w:styleId="Heading43">
    <w:name w:val="Heading 4.3"/>
    <w:basedOn w:val="Heading42"/>
    <w:link w:val="Heading43Char"/>
    <w:qFormat/>
    <w:rsid w:val="0020056E"/>
    <w:rPr>
      <w:color w:val="5A5A5A"/>
    </w:rPr>
  </w:style>
  <w:style w:type="character" w:customStyle="1" w:styleId="Heading42Char">
    <w:name w:val="Heading 4.2 Char"/>
    <w:basedOn w:val="Heading41Char"/>
    <w:link w:val="Heading42"/>
    <w:rsid w:val="0020056E"/>
    <w:rPr>
      <w:rFonts w:ascii="Arial" w:eastAsia="Calibri" w:hAnsi="Arial" w:cs="Arial"/>
      <w:b w:val="0"/>
      <w:bCs/>
      <w:color w:val="006CAB"/>
      <w:sz w:val="22"/>
      <w:szCs w:val="22"/>
    </w:rPr>
  </w:style>
  <w:style w:type="paragraph" w:customStyle="1" w:styleId="Letteredlist12">
    <w:name w:val="Lettered list 1.2"/>
    <w:basedOn w:val="Numberedlist11"/>
    <w:link w:val="Letteredlist12Char"/>
    <w:qFormat/>
    <w:rsid w:val="007B45AE"/>
    <w:pPr>
      <w:numPr>
        <w:numId w:val="14"/>
      </w:numPr>
      <w:ind w:left="714" w:hanging="357"/>
    </w:pPr>
  </w:style>
  <w:style w:type="character" w:customStyle="1" w:styleId="Heading43Char">
    <w:name w:val="Heading 4.3 Char"/>
    <w:basedOn w:val="Heading42Char"/>
    <w:link w:val="Heading43"/>
    <w:rsid w:val="0020056E"/>
    <w:rPr>
      <w:rFonts w:ascii="Arial" w:eastAsia="Calibri" w:hAnsi="Arial" w:cs="Arial"/>
      <w:b w:val="0"/>
      <w:bCs/>
      <w:color w:val="5A5A5A"/>
      <w:sz w:val="22"/>
      <w:szCs w:val="22"/>
    </w:rPr>
  </w:style>
  <w:style w:type="character" w:customStyle="1" w:styleId="Bullet11Char">
    <w:name w:val="Bullet 1.1 Char"/>
    <w:basedOn w:val="DefaultParagraphFont"/>
    <w:link w:val="Bullet11"/>
    <w:rsid w:val="00D50661"/>
    <w:rPr>
      <w:rFonts w:ascii="Arial" w:hAnsi="Arial" w:cs="Arial"/>
      <w:color w:val="000000"/>
      <w:sz w:val="18"/>
      <w:szCs w:val="20"/>
      <w:lang w:val="en-US"/>
    </w:rPr>
  </w:style>
  <w:style w:type="paragraph" w:customStyle="1" w:styleId="Romanettelist13">
    <w:name w:val="Romanette list 1.3"/>
    <w:basedOn w:val="Letteredlist12"/>
    <w:link w:val="Romanettelist13Char"/>
    <w:qFormat/>
    <w:rsid w:val="00EE3CA6"/>
    <w:pPr>
      <w:numPr>
        <w:numId w:val="17"/>
      </w:numPr>
      <w:tabs>
        <w:tab w:val="left" w:pos="1134"/>
      </w:tabs>
      <w:ind w:left="1417" w:hanging="357"/>
    </w:pPr>
  </w:style>
  <w:style w:type="paragraph" w:customStyle="1" w:styleId="Numberedlist11">
    <w:name w:val="Numbered list 1.1"/>
    <w:basedOn w:val="Normal"/>
    <w:link w:val="Numberedlist11Char"/>
    <w:qFormat/>
    <w:rsid w:val="007B45AE"/>
    <w:pPr>
      <w:numPr>
        <w:numId w:val="13"/>
      </w:numPr>
      <w:spacing w:after="57"/>
      <w:ind w:left="284" w:hanging="284"/>
    </w:pPr>
    <w:rPr>
      <w:rFonts w:ascii="Arial" w:hAnsi="Arial" w:cs="Arial"/>
      <w:color w:val="000000"/>
      <w:sz w:val="18"/>
      <w:szCs w:val="20"/>
      <w:lang w:val="en-US"/>
    </w:rPr>
  </w:style>
  <w:style w:type="character" w:customStyle="1" w:styleId="Letteredlist12Char">
    <w:name w:val="Lettered list 1.2 Char"/>
    <w:basedOn w:val="Numberedlist11Char"/>
    <w:link w:val="Letteredlist12"/>
    <w:rsid w:val="007B45AE"/>
    <w:rPr>
      <w:rFonts w:ascii="Arial" w:hAnsi="Arial" w:cs="Arial"/>
      <w:color w:val="000000"/>
      <w:sz w:val="18"/>
      <w:szCs w:val="20"/>
      <w:lang w:val="en-US"/>
    </w:rPr>
  </w:style>
  <w:style w:type="character" w:customStyle="1" w:styleId="Numberedlist11Char">
    <w:name w:val="Numbered list 1.1 Char"/>
    <w:basedOn w:val="DefaultParagraphFont"/>
    <w:link w:val="Numberedlist11"/>
    <w:rsid w:val="007B45AE"/>
    <w:rPr>
      <w:rFonts w:ascii="Arial" w:hAnsi="Arial" w:cs="Arial"/>
      <w:color w:val="000000"/>
      <w:sz w:val="18"/>
      <w:szCs w:val="20"/>
      <w:lang w:val="en-US"/>
    </w:rPr>
  </w:style>
  <w:style w:type="character" w:customStyle="1" w:styleId="Romanettelist13Char">
    <w:name w:val="Romanette list 1.3 Char"/>
    <w:basedOn w:val="Letteredlist12Char"/>
    <w:link w:val="Romanettelist13"/>
    <w:rsid w:val="00EE3CA6"/>
    <w:rPr>
      <w:rFonts w:ascii="Arial" w:hAnsi="Arial" w:cs="Arial"/>
      <w:color w:val="000000"/>
      <w:sz w:val="20"/>
      <w:szCs w:val="20"/>
      <w:lang w:val="en-US"/>
    </w:rPr>
  </w:style>
  <w:style w:type="paragraph" w:customStyle="1" w:styleId="Headeroption2">
    <w:name w:val="Header option 2"/>
    <w:basedOn w:val="Heading11"/>
    <w:link w:val="Headeroption2Char"/>
    <w:qFormat/>
    <w:rsid w:val="00385419"/>
    <w:rPr>
      <w:b w:val="0"/>
      <w:bCs/>
      <w:sz w:val="56"/>
      <w:szCs w:val="56"/>
    </w:rPr>
  </w:style>
  <w:style w:type="paragraph" w:customStyle="1" w:styleId="Headeroption1">
    <w:name w:val="Header option 1"/>
    <w:basedOn w:val="MUCertificateTitle-SingleLine"/>
    <w:link w:val="Headeroption1Char"/>
    <w:qFormat/>
    <w:rsid w:val="00CB60AD"/>
    <w:pPr>
      <w:spacing w:before="0"/>
      <w:ind w:left="0"/>
    </w:pPr>
    <w:rPr>
      <w:sz w:val="60"/>
    </w:rPr>
  </w:style>
  <w:style w:type="character" w:customStyle="1" w:styleId="Headeroption2Char">
    <w:name w:val="Header option 2 Char"/>
    <w:basedOn w:val="Heading11Char"/>
    <w:link w:val="Headeroption2"/>
    <w:rsid w:val="00385419"/>
    <w:rPr>
      <w:rFonts w:ascii="Arial" w:eastAsia="Calibri" w:hAnsi="Arial" w:cs="Arial"/>
      <w:b w:val="0"/>
      <w:bCs/>
      <w:caps/>
      <w:color w:val="006CAB"/>
      <w:sz w:val="56"/>
      <w:szCs w:val="56"/>
    </w:rPr>
  </w:style>
  <w:style w:type="table" w:styleId="TableGrid">
    <w:name w:val="Table Grid"/>
    <w:basedOn w:val="TableNormal"/>
    <w:uiPriority w:val="59"/>
    <w:locked/>
    <w:rsid w:val="007309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UCertificateTitle-SingleLineChar">
    <w:name w:val="MU Certificate Title - Single Line Char"/>
    <w:basedOn w:val="DefaultParagraphFont"/>
    <w:link w:val="MUCertificateTitle-SingleLine"/>
    <w:rsid w:val="00621FD6"/>
    <w:rPr>
      <w:rFonts w:eastAsiaTheme="minorEastAsia"/>
      <w:color w:val="FFFFFF" w:themeColor="background1"/>
      <w:sz w:val="72"/>
    </w:rPr>
  </w:style>
  <w:style w:type="character" w:customStyle="1" w:styleId="Headeroption1Char">
    <w:name w:val="Header option 1 Char"/>
    <w:basedOn w:val="MUCertificateTitle-SingleLineChar"/>
    <w:link w:val="Headeroption1"/>
    <w:rsid w:val="00CB60AD"/>
    <w:rPr>
      <w:rFonts w:eastAsiaTheme="minorEastAsia"/>
      <w:color w:val="FFFFFF" w:themeColor="background1"/>
      <w:sz w:val="60"/>
    </w:rPr>
  </w:style>
  <w:style w:type="paragraph" w:customStyle="1" w:styleId="Tableheading1">
    <w:name w:val="Table heading 1"/>
    <w:basedOn w:val="Heading31"/>
    <w:link w:val="Tableheading1Char"/>
    <w:qFormat/>
    <w:rsid w:val="00730972"/>
  </w:style>
  <w:style w:type="paragraph" w:customStyle="1" w:styleId="Tablecolumnheading1">
    <w:name w:val="Table column heading 1"/>
    <w:basedOn w:val="MUBodyText"/>
    <w:link w:val="Tablecolumnheading1Char"/>
    <w:qFormat/>
    <w:rsid w:val="000761D6"/>
    <w:pPr>
      <w:spacing w:before="60" w:beforeAutospacing="0" w:after="60"/>
    </w:pPr>
    <w:rPr>
      <w:rFonts w:ascii="Arial Narrow" w:hAnsi="Arial Narrow"/>
      <w:color w:val="006CAB"/>
      <w:sz w:val="22"/>
      <w:szCs w:val="22"/>
    </w:rPr>
  </w:style>
  <w:style w:type="character" w:customStyle="1" w:styleId="Tableheading1Char">
    <w:name w:val="Table heading 1 Char"/>
    <w:basedOn w:val="Heading31Char"/>
    <w:link w:val="Tableheading1"/>
    <w:rsid w:val="00730972"/>
    <w:rPr>
      <w:rFonts w:ascii="Arial" w:eastAsia="Calibri" w:hAnsi="Arial" w:cs="Arial"/>
      <w:b w:val="0"/>
      <w:bCs/>
      <w:caps/>
      <w:color w:val="006CAB"/>
      <w:sz w:val="28"/>
      <w:szCs w:val="56"/>
    </w:rPr>
  </w:style>
  <w:style w:type="paragraph" w:customStyle="1" w:styleId="Footer-pagenumber">
    <w:name w:val="Footer - page number"/>
    <w:basedOn w:val="Footer"/>
    <w:link w:val="Footer-pagenumberChar"/>
    <w:qFormat/>
    <w:rsid w:val="000761D6"/>
    <w:pPr>
      <w:jc w:val="right"/>
    </w:pPr>
  </w:style>
  <w:style w:type="character" w:customStyle="1" w:styleId="Tablecolumnheading1Char">
    <w:name w:val="Table column heading 1 Char"/>
    <w:basedOn w:val="MUBodyTextChar"/>
    <w:link w:val="Tablecolumnheading1"/>
    <w:rsid w:val="000761D6"/>
    <w:rPr>
      <w:rFonts w:ascii="Arial" w:hAnsi="Arial" w:cs="Arial"/>
      <w:color w:val="006CAB"/>
      <w:sz w:val="22"/>
      <w:szCs w:val="22"/>
      <w:lang w:val="en-US"/>
    </w:rPr>
  </w:style>
  <w:style w:type="paragraph" w:customStyle="1" w:styleId="Tablecolumnheading2">
    <w:name w:val="Table column heading 2"/>
    <w:basedOn w:val="MUBodyText"/>
    <w:link w:val="Tablecolumnheading2Char"/>
    <w:qFormat/>
    <w:rsid w:val="000761D6"/>
    <w:pPr>
      <w:spacing w:before="60" w:beforeAutospacing="0" w:after="60"/>
    </w:pPr>
    <w:rPr>
      <w:rFonts w:ascii="Arial Narrow" w:hAnsi="Arial Narrow"/>
      <w:b/>
      <w:bCs/>
    </w:rPr>
  </w:style>
  <w:style w:type="character" w:customStyle="1" w:styleId="Footer-pagenumberChar">
    <w:name w:val="Footer - page number Char"/>
    <w:basedOn w:val="FooterChar"/>
    <w:link w:val="Footer-pagenumber"/>
    <w:rsid w:val="000761D6"/>
    <w:rPr>
      <w:rFonts w:ascii="Arial" w:hAnsi="Arial"/>
      <w:sz w:val="16"/>
    </w:rPr>
  </w:style>
  <w:style w:type="paragraph" w:customStyle="1" w:styleId="Tablebodycopy">
    <w:name w:val="Table body copy"/>
    <w:basedOn w:val="MUBodyText"/>
    <w:link w:val="TablebodycopyChar"/>
    <w:qFormat/>
    <w:rsid w:val="000761D6"/>
    <w:pPr>
      <w:spacing w:before="60" w:beforeAutospacing="0" w:after="60"/>
    </w:pPr>
    <w:rPr>
      <w:rFonts w:ascii="Arial Narrow" w:hAnsi="Arial Narrow"/>
    </w:rPr>
  </w:style>
  <w:style w:type="character" w:customStyle="1" w:styleId="Tablecolumnheading2Char">
    <w:name w:val="Table column heading 2 Char"/>
    <w:basedOn w:val="MUBodyTextChar"/>
    <w:link w:val="Tablecolumnheading2"/>
    <w:rsid w:val="000761D6"/>
    <w:rPr>
      <w:rFonts w:ascii="Arial" w:hAnsi="Arial" w:cs="Arial"/>
      <w:b/>
      <w:bCs/>
      <w:color w:val="000000"/>
      <w:sz w:val="20"/>
      <w:szCs w:val="20"/>
      <w:lang w:val="en-US"/>
    </w:rPr>
  </w:style>
  <w:style w:type="paragraph" w:customStyle="1" w:styleId="Tabledashedlist">
    <w:name w:val="Table dashed list"/>
    <w:basedOn w:val="MUBodyText"/>
    <w:link w:val="TabledashedlistChar"/>
    <w:qFormat/>
    <w:rsid w:val="0017741F"/>
    <w:pPr>
      <w:numPr>
        <w:numId w:val="25"/>
      </w:numPr>
      <w:spacing w:after="60"/>
      <w:ind w:left="176" w:hanging="142"/>
      <w:contextualSpacing/>
    </w:pPr>
    <w:rPr>
      <w:rFonts w:ascii="Arial Narrow" w:hAnsi="Arial Narrow"/>
    </w:rPr>
  </w:style>
  <w:style w:type="character" w:customStyle="1" w:styleId="TablebodycopyChar">
    <w:name w:val="Table body copy Char"/>
    <w:basedOn w:val="MUBodyTextChar"/>
    <w:link w:val="Tablebodycopy"/>
    <w:rsid w:val="000761D6"/>
    <w:rPr>
      <w:rFonts w:ascii="Arial" w:hAnsi="Arial" w:cs="Arial"/>
      <w:color w:val="000000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E37FB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abledashedlistChar">
    <w:name w:val="Table dashed list Char"/>
    <w:basedOn w:val="MUBodyTextChar"/>
    <w:link w:val="Tabledashedlist"/>
    <w:rsid w:val="0017741F"/>
    <w:rPr>
      <w:rFonts w:ascii="Arial" w:hAnsi="Arial" w:cs="Arial"/>
      <w:color w:val="000000"/>
      <w:sz w:val="20"/>
      <w:szCs w:val="20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7F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50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D6D019-56A9-4579-8D94-C1D76D68D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letterhead-template 2026.dotx</Template>
  <TotalTime>1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Darrell Jones</dc:creator>
  <cp:keywords/>
  <dc:description/>
  <cp:lastModifiedBy>Sharnie Hewlett</cp:lastModifiedBy>
  <cp:revision>2</cp:revision>
  <cp:lastPrinted>2017-02-16T00:07:00Z</cp:lastPrinted>
  <dcterms:created xsi:type="dcterms:W3CDTF">2026-05-30T01:01:00Z</dcterms:created>
  <dcterms:modified xsi:type="dcterms:W3CDTF">2026-05-30T01:01:00Z</dcterms:modified>
</cp:coreProperties>
</file>