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6429B" w:rsidRPr="00133126" w:rsidRDefault="002A22A0" w:rsidP="00996063">
      <w:pPr>
        <w:pStyle w:val="MUPosterLevel1"/>
      </w:pPr>
      <w:r w:rsidRPr="00133126">
        <w:t>POSTER</w:t>
      </w:r>
      <w:r w:rsidR="00FA475D" w:rsidRPr="00133126">
        <w:t xml:space="preserve"> </w:t>
      </w:r>
      <w:r w:rsidR="00996063" w:rsidRPr="00133126">
        <w:t>LEVEL</w:t>
      </w:r>
      <w:r w:rsidR="00FA475D" w:rsidRPr="00133126">
        <w:t xml:space="preserve"> 1</w:t>
      </w:r>
    </w:p>
    <w:p w:rsidR="00980D73" w:rsidRPr="00133126" w:rsidRDefault="002A22A0" w:rsidP="00996063">
      <w:pPr>
        <w:pStyle w:val="MUPosterLevel2"/>
        <w:ind w:right="9251"/>
      </w:pPr>
      <w:r w:rsidRPr="00133126">
        <w:t>POST</w:t>
      </w:r>
      <w:r w:rsidR="00996063" w:rsidRPr="00133126">
        <w:t>ER</w:t>
      </w:r>
      <w:r w:rsidR="00FD24A5" w:rsidRPr="00133126">
        <w:t xml:space="preserve"> </w:t>
      </w:r>
      <w:r w:rsidR="00996063" w:rsidRPr="00133126">
        <w:t>Level</w:t>
      </w:r>
      <w:r w:rsidR="00FD24A5" w:rsidRPr="00133126">
        <w:t xml:space="preserve"> </w:t>
      </w:r>
      <w:r w:rsidRPr="00133126">
        <w:t>2</w:t>
      </w:r>
    </w:p>
    <w:p w:rsidR="00FD24A5" w:rsidRPr="00133126" w:rsidRDefault="00996063" w:rsidP="005531FD">
      <w:pPr>
        <w:pStyle w:val="MUPosterLevel3"/>
      </w:pPr>
      <w:r w:rsidRPr="00133126">
        <w:t>Poster Level 3 Poster Level 3 Poster Level 3 Poster L</w:t>
      </w:r>
      <w:bookmarkStart w:id="0" w:name="_GoBack"/>
      <w:bookmarkEnd w:id="0"/>
      <w:r w:rsidRPr="00133126">
        <w:t>evel 3 Poster Level 3 Poster Level 3</w:t>
      </w:r>
    </w:p>
    <w:p w:rsidR="00996063" w:rsidRPr="00133126" w:rsidRDefault="00996063" w:rsidP="00996063">
      <w:pPr>
        <w:pStyle w:val="MUPosterLevel4"/>
      </w:pPr>
      <w:r w:rsidRPr="00133126">
        <w:t>Day XX Month, 2016</w:t>
      </w:r>
    </w:p>
    <w:p w:rsidR="00996063" w:rsidRPr="00133126" w:rsidRDefault="00996063" w:rsidP="00996063">
      <w:pPr>
        <w:pStyle w:val="MUPosterLevel5"/>
      </w:pPr>
      <w:r w:rsidRPr="00133126">
        <w:t xml:space="preserve">Time XX – </w:t>
      </w:r>
      <w:proofErr w:type="spellStart"/>
      <w:r w:rsidRPr="00133126">
        <w:t>XXp</w:t>
      </w:r>
      <w:proofErr w:type="spellEnd"/>
      <w:r w:rsidRPr="00133126">
        <w:t>,</w:t>
      </w:r>
    </w:p>
    <w:p w:rsidR="00996063" w:rsidRPr="00133126" w:rsidRDefault="00996063" w:rsidP="00996063">
      <w:pPr>
        <w:pStyle w:val="MUPosterLevel5"/>
      </w:pPr>
      <w:r w:rsidRPr="00133126">
        <w:t xml:space="preserve">Poster Level 5 Poster Level 5 Poster Level 5 Poster Level 5 Poster Level 5 </w:t>
      </w:r>
    </w:p>
    <w:p w:rsidR="00996063" w:rsidRPr="00133126" w:rsidRDefault="00996063" w:rsidP="00996063">
      <w:pPr>
        <w:pStyle w:val="MUPosterLevel6"/>
      </w:pPr>
      <w:r w:rsidRPr="00133126">
        <w:t>Poster Level 6 Poster Level 6 Poster Level 6 Poster Level 5</w:t>
      </w:r>
    </w:p>
    <w:p w:rsidR="00996063" w:rsidRPr="00133126" w:rsidRDefault="00133126" w:rsidP="00996063">
      <w:pPr>
        <w:pStyle w:val="MUPosterLevel7"/>
      </w:pPr>
      <w:r w:rsidRPr="00133126">
        <w:t>Poster Level 7 Poster Level 7 Poster Level 7 Poster Level 7 Poster Level 7 Poster Level 7 Poster Level 7 Poster Level 7 Poster Level 7</w:t>
      </w:r>
    </w:p>
    <w:p w:rsidR="00133126" w:rsidRPr="00133126" w:rsidRDefault="00133126" w:rsidP="00133126">
      <w:pPr>
        <w:pStyle w:val="MUPosterFootnotes"/>
      </w:pPr>
      <w:r>
        <w:lastRenderedPageBreak/>
        <w:t xml:space="preserve">* </w:t>
      </w:r>
      <w:r w:rsidRPr="00133126">
        <w:t>Poster Footnote</w:t>
      </w:r>
    </w:p>
    <w:sectPr w:rsidR="00133126" w:rsidRPr="00133126" w:rsidSect="005531FD">
      <w:headerReference w:type="default" r:id="rId7"/>
      <w:footerReference w:type="default" r:id="rId8"/>
      <w:pgSz w:w="16838" w:h="23811" w:code="8"/>
      <w:pgMar w:top="567" w:right="567" w:bottom="567" w:left="567" w:header="709" w:footer="5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B482C" w:rsidRDefault="007B482C" w:rsidP="0036429B">
      <w:pPr>
        <w:spacing w:after="0"/>
      </w:pPr>
      <w:r>
        <w:separator/>
      </w:r>
    </w:p>
  </w:endnote>
  <w:endnote w:type="continuationSeparator" w:id="0">
    <w:p w:rsidR="007B482C" w:rsidRDefault="007B482C" w:rsidP="0036429B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engXian">
    <w:altName w:val="SimSun"/>
    <w:panose1 w:val="00000000000000000000"/>
    <w:charset w:val="86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DengXian Light">
    <w:altName w:val="等线 Light"/>
    <w:panose1 w:val="00000000000000000000"/>
    <w:charset w:val="86"/>
    <w:family w:val="roman"/>
    <w:notTrueType/>
    <w:pitch w:val="default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3126" w:rsidRDefault="00133126" w:rsidP="00133126">
    <w:pPr>
      <w:pStyle w:val="MCPosterFooter"/>
    </w:pPr>
    <w:r>
      <w:t xml:space="preserve">CRICOS provider: Monash University 00008C </w:t>
    </w:r>
    <w:r>
      <w:br/>
      <w:t>Produced by Monash &lt;Department</w:t>
    </w:r>
    <w:proofErr w:type="gramStart"/>
    <w:r>
      <w:t>&gt;:</w:t>
    </w:r>
    <w:proofErr w:type="gramEnd"/>
    <w:r>
      <w:t xml:space="preserve"> &lt;Month&gt; &lt;Year&gt;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B482C" w:rsidRDefault="007B482C" w:rsidP="0036429B">
      <w:pPr>
        <w:spacing w:after="0"/>
      </w:pPr>
      <w:r>
        <w:separator/>
      </w:r>
    </w:p>
  </w:footnote>
  <w:footnote w:type="continuationSeparator" w:id="0">
    <w:p w:rsidR="007B482C" w:rsidRDefault="007B482C" w:rsidP="0036429B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A22A0" w:rsidRDefault="00A35D54">
    <w:pPr>
      <w:pStyle w:val="Header"/>
    </w:pPr>
    <w:r w:rsidRPr="00A35D54">
      <w:rPr>
        <w:noProof/>
        <w:lang w:eastAsia="zh-CN"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page">
            <wp:posOffset>312420</wp:posOffset>
          </wp:positionH>
          <wp:positionV relativeFrom="paragraph">
            <wp:posOffset>-92075</wp:posOffset>
          </wp:positionV>
          <wp:extent cx="3017520" cy="987425"/>
          <wp:effectExtent l="0" t="0" r="0" b="3175"/>
          <wp:wrapSquare wrapText="bothSides"/>
          <wp:docPr id="4" name="Picture 4" descr="\\ad.monash.edu\home\User084\sibyls\Documents\Brand Guidelines\Logos\Stacked Logo_Black and 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\\ad.monash.edu\home\User084\sibyls\Documents\Brand Guidelines\Logos\Stacked Logo_Black and White.jpg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964" t="15816" b="12755"/>
                  <a:stretch/>
                </pic:blipFill>
                <pic:spPr bwMode="auto">
                  <a:xfrm>
                    <a:off x="0" y="0"/>
                    <a:ext cx="3017520" cy="98742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5531FD">
      <w:rPr>
        <w:noProof/>
        <w:lang w:eastAsia="zh-CN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align>right</wp:align>
          </wp:positionH>
          <wp:positionV relativeFrom="paragraph">
            <wp:posOffset>-107315</wp:posOffset>
          </wp:positionV>
          <wp:extent cx="1216800" cy="439200"/>
          <wp:effectExtent l="0" t="0" r="2540" b="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Group of Eight Logo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16800" cy="439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5531FD">
      <w:rPr>
        <w:noProof/>
        <w:lang w:eastAsia="zh-CN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margin">
            <wp:align>right</wp:align>
          </wp:positionH>
          <wp:positionV relativeFrom="paragraph">
            <wp:posOffset>1854835</wp:posOffset>
          </wp:positionV>
          <wp:extent cx="5475600" cy="12776400"/>
          <wp:effectExtent l="0" t="0" r="0" b="635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M Element.pn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475600" cy="12776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1920AEC"/>
    <w:multiLevelType w:val="hybridMultilevel"/>
    <w:tmpl w:val="EF28775E"/>
    <w:lvl w:ilvl="0" w:tplc="99307398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C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3E5806F0"/>
    <w:multiLevelType w:val="hybridMultilevel"/>
    <w:tmpl w:val="C6A0874A"/>
    <w:lvl w:ilvl="0" w:tplc="50460DA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2E74B5" w:themeColor="accent1" w:themeShade="BF"/>
        <w:spacing w:val="2"/>
        <w:position w:val="2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59F0430"/>
    <w:multiLevelType w:val="hybridMultilevel"/>
    <w:tmpl w:val="9C588CF6"/>
    <w:lvl w:ilvl="0" w:tplc="38FECE02">
      <w:start w:val="1"/>
      <w:numFmt w:val="bullet"/>
      <w:lvlText w:val=""/>
      <w:lvlJc w:val="left"/>
      <w:pPr>
        <w:ind w:left="1174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94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614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334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054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774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94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214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934" w:hanging="360"/>
      </w:pPr>
      <w:rPr>
        <w:rFonts w:ascii="Wingdings" w:hAnsi="Wingdings" w:hint="default"/>
      </w:rPr>
    </w:lvl>
  </w:abstractNum>
  <w:abstractNum w:abstractNumId="3" w15:restartNumberingAfterBreak="0">
    <w:nsid w:val="5F8D781A"/>
    <w:multiLevelType w:val="hybridMultilevel"/>
    <w:tmpl w:val="68E0E9BA"/>
    <w:lvl w:ilvl="0" w:tplc="1276A3E8">
      <w:start w:val="2016"/>
      <w:numFmt w:val="bullet"/>
      <w:lvlText w:val=""/>
      <w:lvlJc w:val="left"/>
      <w:pPr>
        <w:ind w:left="485" w:hanging="360"/>
      </w:pPr>
      <w:rPr>
        <w:rFonts w:ascii="Symbol" w:eastAsiaTheme="minorEastAsia" w:hAnsi="Symbol" w:cstheme="minorBidi" w:hint="default"/>
      </w:rPr>
    </w:lvl>
    <w:lvl w:ilvl="1" w:tplc="0C090003" w:tentative="1">
      <w:start w:val="1"/>
      <w:numFmt w:val="bullet"/>
      <w:lvlText w:val="o"/>
      <w:lvlJc w:val="left"/>
      <w:pPr>
        <w:ind w:left="120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92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64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36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08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80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52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245" w:hanging="360"/>
      </w:pPr>
      <w:rPr>
        <w:rFonts w:ascii="Wingdings" w:hAnsi="Wingdings" w:hint="default"/>
      </w:rPr>
    </w:lvl>
  </w:abstractNum>
  <w:abstractNum w:abstractNumId="4" w15:restartNumberingAfterBreak="0">
    <w:nsid w:val="658A2F44"/>
    <w:multiLevelType w:val="multilevel"/>
    <w:tmpl w:val="6AC6B94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i w:val="0"/>
        <w:color w:val="006DAE"/>
        <w:sz w:val="32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ascii="Arial Narrow" w:hAnsi="Arial Narrow" w:hint="default"/>
        <w:b w:val="0"/>
        <w:i w:val="0"/>
        <w:color w:val="006DAE"/>
        <w:sz w:val="24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ascii="Arial Narrow" w:hAnsi="Arial Narrow" w:hint="default"/>
        <w:b w:val="0"/>
        <w:i w:val="0"/>
        <w:color w:val="006DAE"/>
        <w:sz w:val="22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num w:numId="1">
    <w:abstractNumId w:val="1"/>
  </w:num>
  <w:num w:numId="2">
    <w:abstractNumId w:val="1"/>
  </w:num>
  <w:num w:numId="3">
    <w:abstractNumId w:val="1"/>
  </w:num>
  <w:num w:numId="4">
    <w:abstractNumId w:val="4"/>
  </w:num>
  <w:num w:numId="5">
    <w:abstractNumId w:val="4"/>
  </w:num>
  <w:num w:numId="6">
    <w:abstractNumId w:val="4"/>
  </w:num>
  <w:num w:numId="7">
    <w:abstractNumId w:val="4"/>
  </w:num>
  <w:num w:numId="8">
    <w:abstractNumId w:val="4"/>
  </w:num>
  <w:num w:numId="9">
    <w:abstractNumId w:val="4"/>
  </w:num>
  <w:num w:numId="10">
    <w:abstractNumId w:val="2"/>
  </w:num>
  <w:num w:numId="11">
    <w:abstractNumId w:val="0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20"/>
  <w:characterSpacingControl w:val="doNotCompress"/>
  <w:hdrShapeDefaults>
    <o:shapedefaults v:ext="edit" spidmax="4098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482C"/>
    <w:rsid w:val="00051153"/>
    <w:rsid w:val="00067867"/>
    <w:rsid w:val="0008254B"/>
    <w:rsid w:val="00104217"/>
    <w:rsid w:val="00114293"/>
    <w:rsid w:val="00130B3F"/>
    <w:rsid w:val="00133126"/>
    <w:rsid w:val="00156861"/>
    <w:rsid w:val="00182EC8"/>
    <w:rsid w:val="001D47E1"/>
    <w:rsid w:val="002058D2"/>
    <w:rsid w:val="0021765B"/>
    <w:rsid w:val="00294F03"/>
    <w:rsid w:val="002A22A0"/>
    <w:rsid w:val="002A7E6E"/>
    <w:rsid w:val="002D4D61"/>
    <w:rsid w:val="003275F5"/>
    <w:rsid w:val="0036429B"/>
    <w:rsid w:val="003D1CBB"/>
    <w:rsid w:val="003E4320"/>
    <w:rsid w:val="003F0546"/>
    <w:rsid w:val="003F23C0"/>
    <w:rsid w:val="00415781"/>
    <w:rsid w:val="00431FC0"/>
    <w:rsid w:val="00442CEC"/>
    <w:rsid w:val="0047794F"/>
    <w:rsid w:val="004A45F8"/>
    <w:rsid w:val="004F2E1F"/>
    <w:rsid w:val="00502481"/>
    <w:rsid w:val="005502CF"/>
    <w:rsid w:val="0055155F"/>
    <w:rsid w:val="005531FD"/>
    <w:rsid w:val="005B6021"/>
    <w:rsid w:val="005D243F"/>
    <w:rsid w:val="0066292B"/>
    <w:rsid w:val="006945DD"/>
    <w:rsid w:val="006D4447"/>
    <w:rsid w:val="00765EE4"/>
    <w:rsid w:val="0076731C"/>
    <w:rsid w:val="00767844"/>
    <w:rsid w:val="007738DC"/>
    <w:rsid w:val="007B482C"/>
    <w:rsid w:val="00807DD4"/>
    <w:rsid w:val="0083652C"/>
    <w:rsid w:val="00836BF7"/>
    <w:rsid w:val="008619D4"/>
    <w:rsid w:val="00866EF6"/>
    <w:rsid w:val="00891A96"/>
    <w:rsid w:val="008C0748"/>
    <w:rsid w:val="008E621D"/>
    <w:rsid w:val="00902BC8"/>
    <w:rsid w:val="00910D44"/>
    <w:rsid w:val="00911A38"/>
    <w:rsid w:val="00912743"/>
    <w:rsid w:val="00916B12"/>
    <w:rsid w:val="00980D73"/>
    <w:rsid w:val="00991CE1"/>
    <w:rsid w:val="00996063"/>
    <w:rsid w:val="009C295E"/>
    <w:rsid w:val="009D5B54"/>
    <w:rsid w:val="009E0D37"/>
    <w:rsid w:val="00A0679A"/>
    <w:rsid w:val="00A312EF"/>
    <w:rsid w:val="00A35D54"/>
    <w:rsid w:val="00A6080E"/>
    <w:rsid w:val="00A72932"/>
    <w:rsid w:val="00AA3370"/>
    <w:rsid w:val="00AB5759"/>
    <w:rsid w:val="00AE0E5D"/>
    <w:rsid w:val="00B44FB8"/>
    <w:rsid w:val="00B7673C"/>
    <w:rsid w:val="00B913DE"/>
    <w:rsid w:val="00BC422F"/>
    <w:rsid w:val="00BD452F"/>
    <w:rsid w:val="00BD504C"/>
    <w:rsid w:val="00C7393A"/>
    <w:rsid w:val="00CF722B"/>
    <w:rsid w:val="00D14A7B"/>
    <w:rsid w:val="00D1729F"/>
    <w:rsid w:val="00D42D36"/>
    <w:rsid w:val="00D6749B"/>
    <w:rsid w:val="00DD6041"/>
    <w:rsid w:val="00E00294"/>
    <w:rsid w:val="00E054E9"/>
    <w:rsid w:val="00E1276A"/>
    <w:rsid w:val="00E569DE"/>
    <w:rsid w:val="00EA4B65"/>
    <w:rsid w:val="00EB50C3"/>
    <w:rsid w:val="00F14CCF"/>
    <w:rsid w:val="00F27A20"/>
    <w:rsid w:val="00F65C3F"/>
    <w:rsid w:val="00F8000E"/>
    <w:rsid w:val="00FA475D"/>
    <w:rsid w:val="00FD22E4"/>
    <w:rsid w:val="00FD24A5"/>
    <w:rsid w:val="00FD62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  <w15:chartTrackingRefBased/>
  <w15:docId w15:val="{FD23DFA6-A943-4D8B-8D52-C54DCC6645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1" w:defUIPriority="99" w:defSemiHidden="0" w:defUnhideWhenUsed="0" w:defQFormat="0" w:count="371">
    <w:lsdException w:name="Normal" w:locked="0" w:uiPriority="0"/>
    <w:lsdException w:name="heading 1" w:locked="0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locked="0" w:semiHidden="1" w:unhideWhenUsed="1"/>
    <w:lsdException w:name="footer" w:locked="0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/>
    <w:lsdException w:name="Closing" w:semiHidden="1" w:unhideWhenUsed="1"/>
    <w:lsdException w:name="Signature" w:semiHidden="1" w:unhideWhenUsed="1"/>
    <w:lsdException w:name="Default Paragraph Font" w:locked="0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locked="0" w:semiHidden="1" w:unhideWhenUsed="1"/>
    <w:lsdException w:name="HTML Bottom of Form" w:locked="0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locked="0" w:semiHidden="1" w:unhideWhenUsed="1"/>
    <w:lsdException w:name="annotation subject" w:semiHidden="1" w:unhideWhenUsed="1"/>
    <w:lsdException w:name="No List" w:locked="0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locked="0" w:semiHidden="1"/>
    <w:lsdException w:name="List Paragraph" w:semiHidden="1" w:uiPriority="34" w:unhideWhenUsed="1"/>
    <w:lsdException w:name="Quote" w:semiHidden="1" w:uiPriority="29" w:unhideWhenUsed="1"/>
    <w:lsdException w:name="Intense Quote" w:semiHidden="1" w:uiPriority="30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/>
    <w:lsdException w:name="Intense Emphasis" w:semiHidden="1" w:uiPriority="21" w:unhideWhenUsed="1"/>
    <w:lsdException w:name="Subtle Reference" w:semiHidden="1" w:uiPriority="31" w:unhideWhenUsed="1"/>
    <w:lsdException w:name="Intense Reference" w:semiHidden="1" w:uiPriority="32" w:unhideWhenUsed="1"/>
    <w:lsdException w:name="Book Title" w:semiHidden="1" w:uiPriority="33" w:unhideWhenUsed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semiHidden/>
    <w:unhideWhenUsed/>
    <w:rsid w:val="00182EC8"/>
    <w:pPr>
      <w:spacing w:after="120"/>
    </w:pPr>
    <w:rPr>
      <w:rFonts w:ascii="Arial" w:eastAsiaTheme="minorEastAsia" w:hAnsi="Arial"/>
      <w:sz w:val="20"/>
    </w:rPr>
  </w:style>
  <w:style w:type="paragraph" w:styleId="Heading1">
    <w:name w:val="heading 1"/>
    <w:basedOn w:val="Normal"/>
    <w:next w:val="Normal"/>
    <w:link w:val="Heading1Char"/>
    <w:uiPriority w:val="9"/>
    <w:unhideWhenUsed/>
    <w:rsid w:val="00A72932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80D73"/>
    <w:pPr>
      <w:tabs>
        <w:tab w:val="center" w:pos="4513"/>
        <w:tab w:val="right" w:pos="9026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182EC8"/>
    <w:rPr>
      <w:rFonts w:ascii="Arial" w:eastAsiaTheme="minorEastAsia" w:hAnsi="Arial"/>
      <w:sz w:val="20"/>
    </w:rPr>
  </w:style>
  <w:style w:type="paragraph" w:customStyle="1" w:styleId="BasicParagraph">
    <w:name w:val="[Basic Paragraph]"/>
    <w:basedOn w:val="Normal"/>
    <w:uiPriority w:val="99"/>
    <w:unhideWhenUsed/>
    <w:locked/>
    <w:rsid w:val="00A72932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  <w:lang w:val="en-GB"/>
    </w:rPr>
  </w:style>
  <w:style w:type="table" w:styleId="TableGrid">
    <w:name w:val="Table Grid"/>
    <w:basedOn w:val="TableNormal"/>
    <w:uiPriority w:val="59"/>
    <w:locked/>
    <w:rsid w:val="0036429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UPosterLevel1">
    <w:name w:val="MU Poster Level 1"/>
    <w:next w:val="MUPosterLevel2"/>
    <w:qFormat/>
    <w:rsid w:val="00996063"/>
    <w:pPr>
      <w:spacing w:before="4680"/>
      <w:ind w:left="125" w:right="9299"/>
    </w:pPr>
    <w:rPr>
      <w:rFonts w:ascii="Arial Narrow" w:eastAsiaTheme="minorEastAsia" w:hAnsi="Arial Narrow"/>
      <w:caps/>
      <w:sz w:val="73"/>
    </w:rPr>
  </w:style>
  <w:style w:type="paragraph" w:customStyle="1" w:styleId="MUPosterLevel2">
    <w:name w:val="MU Poster Level 2"/>
    <w:qFormat/>
    <w:rsid w:val="00996063"/>
    <w:pPr>
      <w:spacing w:before="240"/>
      <w:ind w:left="125" w:right="9299"/>
    </w:pPr>
    <w:rPr>
      <w:rFonts w:ascii="Arial Narrow" w:eastAsiaTheme="minorEastAsia" w:hAnsi="Arial Narrow"/>
      <w:caps/>
      <w:color w:val="006DAE"/>
      <w:sz w:val="86"/>
    </w:rPr>
  </w:style>
  <w:style w:type="paragraph" w:customStyle="1" w:styleId="MUPosterLevel3">
    <w:name w:val="MU Poster Level 3"/>
    <w:qFormat/>
    <w:rsid w:val="00996063"/>
    <w:pPr>
      <w:spacing w:before="480"/>
      <w:ind w:left="125" w:right="9299"/>
    </w:pPr>
    <w:rPr>
      <w:rFonts w:ascii="Arial Narrow" w:eastAsiaTheme="minorEastAsia" w:hAnsi="Arial Narrow"/>
      <w:color w:val="006DAE"/>
      <w:sz w:val="54"/>
    </w:rPr>
  </w:style>
  <w:style w:type="character" w:customStyle="1" w:styleId="Heading1Char">
    <w:name w:val="Heading 1 Char"/>
    <w:basedOn w:val="DefaultParagraphFont"/>
    <w:link w:val="Heading1"/>
    <w:uiPriority w:val="9"/>
    <w:rsid w:val="00182EC8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Footer">
    <w:name w:val="footer"/>
    <w:link w:val="FooterChar"/>
    <w:uiPriority w:val="99"/>
    <w:unhideWhenUsed/>
    <w:rsid w:val="00F65C3F"/>
    <w:pPr>
      <w:tabs>
        <w:tab w:val="center" w:pos="4320"/>
        <w:tab w:val="right" w:pos="8640"/>
      </w:tabs>
      <w:ind w:left="1276"/>
    </w:pPr>
    <w:rPr>
      <w:rFonts w:ascii="Arial" w:hAnsi="Arial"/>
      <w:sz w:val="12"/>
    </w:rPr>
  </w:style>
  <w:style w:type="character" w:customStyle="1" w:styleId="FooterChar">
    <w:name w:val="Footer Char"/>
    <w:basedOn w:val="DefaultParagraphFont"/>
    <w:link w:val="Footer"/>
    <w:uiPriority w:val="99"/>
    <w:rsid w:val="00F65C3F"/>
    <w:rPr>
      <w:rFonts w:ascii="Arial" w:hAnsi="Arial"/>
      <w:sz w:val="12"/>
    </w:rPr>
  </w:style>
  <w:style w:type="character" w:styleId="Strong">
    <w:name w:val="Strong"/>
    <w:basedOn w:val="DefaultParagraphFont"/>
    <w:uiPriority w:val="22"/>
    <w:unhideWhenUsed/>
    <w:locked/>
    <w:rsid w:val="007738DC"/>
    <w:rPr>
      <w:b/>
      <w:bCs/>
    </w:rPr>
  </w:style>
  <w:style w:type="paragraph" w:styleId="TOC2">
    <w:name w:val="toc 2"/>
    <w:basedOn w:val="TOC3"/>
    <w:next w:val="Normal"/>
    <w:autoRedefine/>
    <w:uiPriority w:val="39"/>
    <w:unhideWhenUsed/>
    <w:locked/>
    <w:rsid w:val="00767844"/>
    <w:pPr>
      <w:tabs>
        <w:tab w:val="left" w:pos="1320"/>
        <w:tab w:val="right" w:leader="dot" w:pos="10762"/>
      </w:tabs>
    </w:pPr>
    <w:rPr>
      <w:rFonts w:eastAsiaTheme="minorEastAsia" w:cstheme="minorBidi"/>
      <w:noProof/>
      <w:color w:val="auto"/>
      <w:szCs w:val="22"/>
      <w:lang w:val="en-AU" w:eastAsia="en-AU"/>
    </w:rPr>
  </w:style>
  <w:style w:type="paragraph" w:styleId="TOC3">
    <w:name w:val="toc 3"/>
    <w:next w:val="Normal"/>
    <w:autoRedefine/>
    <w:uiPriority w:val="39"/>
    <w:unhideWhenUsed/>
    <w:locked/>
    <w:rsid w:val="00767844"/>
    <w:pPr>
      <w:spacing w:after="100" w:line="259" w:lineRule="auto"/>
      <w:ind w:left="440"/>
    </w:pPr>
    <w:rPr>
      <w:rFonts w:ascii="Arial Narrow" w:hAnsi="Arial Narrow" w:cs="Arial"/>
      <w:color w:val="000000"/>
      <w:sz w:val="22"/>
      <w:szCs w:val="20"/>
      <w:lang w:val="en-US"/>
    </w:rPr>
  </w:style>
  <w:style w:type="character" w:styleId="Emphasis">
    <w:name w:val="Emphasis"/>
    <w:uiPriority w:val="20"/>
    <w:unhideWhenUsed/>
    <w:locked/>
    <w:rsid w:val="00AE0E5D"/>
    <w:rPr>
      <w:b/>
      <w:i/>
      <w:iCs/>
    </w:rPr>
  </w:style>
  <w:style w:type="table" w:customStyle="1" w:styleId="MCTableStyle">
    <w:name w:val="MC Table Style"/>
    <w:uiPriority w:val="99"/>
    <w:rsid w:val="00767844"/>
    <w:pPr>
      <w:spacing w:after="160" w:line="259" w:lineRule="auto"/>
    </w:pPr>
    <w:rPr>
      <w:rFonts w:ascii="Arial" w:hAnsi="Arial"/>
      <w:sz w:val="20"/>
      <w:szCs w:val="22"/>
      <w:lang w:eastAsia="en-A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Header/>
    </w:trPr>
    <w:tblStylePr w:type="firstRow">
      <w:rPr>
        <w:rFonts w:ascii="Arial Narrow" w:hAnsi="Arial Narrow"/>
        <w:color w:val="FFFFFF" w:themeColor="background1"/>
        <w:sz w:val="22"/>
      </w:rPr>
      <w:tblPr/>
      <w:tcPr>
        <w:shd w:val="clear" w:color="auto" w:fill="000000" w:themeFill="text1"/>
      </w:tcPr>
    </w:tblStylePr>
    <w:tblStylePr w:type="lastRow">
      <w:rPr>
        <w:rFonts w:ascii="Arial" w:hAnsi="Arial"/>
        <w:sz w:val="22"/>
      </w:rPr>
    </w:tblStylePr>
  </w:style>
  <w:style w:type="table" w:customStyle="1" w:styleId="MCTable">
    <w:name w:val="MC Table"/>
    <w:basedOn w:val="TableNormal"/>
    <w:uiPriority w:val="99"/>
    <w:rsid w:val="00767844"/>
    <w:rPr>
      <w:sz w:val="22"/>
      <w:szCs w:val="22"/>
    </w:rPr>
    <w:tblPr>
      <w:tblStyleRowBandSize w:val="1"/>
    </w:tblPr>
    <w:tblStylePr w:type="firstRow">
      <w:rPr>
        <w:rFonts w:ascii="Arial Narrow" w:hAnsi="Arial Narrow"/>
        <w:caps/>
        <w:smallCaps w:val="0"/>
        <w:color w:val="FFFFFF" w:themeColor="background1"/>
        <w:sz w:val="24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FFFFFF" w:themeColor="background1"/>
          <w:insideV w:val="single" w:sz="4" w:space="0" w:color="FFFFFF" w:themeColor="background1"/>
        </w:tcBorders>
        <w:shd w:val="clear" w:color="auto" w:fill="000000" w:themeFill="text1"/>
      </w:tcPr>
    </w:tblStylePr>
    <w:tblStylePr w:type="lastRow">
      <w:rPr>
        <w:rFonts w:ascii="Arial" w:hAnsi="Arial"/>
        <w:sz w:val="22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cBorders>
      </w:tcPr>
    </w:tblStylePr>
    <w:tblStylePr w:type="band1Horz">
      <w:rPr>
        <w:rFonts w:ascii="Arial" w:hAnsi="Arial"/>
        <w:sz w:val="20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cBorders>
      </w:tcPr>
    </w:tblStylePr>
    <w:tblStylePr w:type="band2Horz">
      <w:rPr>
        <w:rFonts w:ascii="Arial" w:hAnsi="Arial"/>
        <w:sz w:val="20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cBorders>
      </w:tcPr>
    </w:tblStylePr>
  </w:style>
  <w:style w:type="table" w:styleId="TableGridLight">
    <w:name w:val="Grid Table Light"/>
    <w:basedOn w:val="TableNormal"/>
    <w:uiPriority w:val="40"/>
    <w:locked/>
    <w:rsid w:val="00502481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MUPosterLevel4">
    <w:name w:val="MU Poster Level 4"/>
    <w:qFormat/>
    <w:rsid w:val="00996063"/>
    <w:pPr>
      <w:spacing w:before="480"/>
      <w:ind w:left="125" w:right="9299"/>
    </w:pPr>
    <w:rPr>
      <w:rFonts w:ascii="Arial Narrow" w:eastAsiaTheme="minorEastAsia" w:hAnsi="Arial Narrow"/>
      <w:b/>
      <w:sz w:val="44"/>
    </w:rPr>
  </w:style>
  <w:style w:type="paragraph" w:styleId="BalloonText">
    <w:name w:val="Balloon Text"/>
    <w:basedOn w:val="Normal"/>
    <w:link w:val="BalloonTextChar"/>
    <w:uiPriority w:val="99"/>
    <w:semiHidden/>
    <w:unhideWhenUsed/>
    <w:locked/>
    <w:rsid w:val="003E4320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E4320"/>
    <w:rPr>
      <w:rFonts w:ascii="Segoe UI" w:eastAsiaTheme="minorEastAsia" w:hAnsi="Segoe UI" w:cs="Segoe UI"/>
      <w:sz w:val="18"/>
      <w:szCs w:val="18"/>
    </w:rPr>
  </w:style>
  <w:style w:type="paragraph" w:customStyle="1" w:styleId="MUPosterLevel5">
    <w:name w:val="MU Poster Level 5"/>
    <w:qFormat/>
    <w:rsid w:val="00996063"/>
    <w:pPr>
      <w:spacing w:line="440" w:lineRule="exact"/>
      <w:ind w:left="125" w:right="9299"/>
    </w:pPr>
    <w:rPr>
      <w:rFonts w:ascii="Arial Narrow" w:eastAsiaTheme="minorEastAsia" w:hAnsi="Arial Narrow"/>
      <w:sz w:val="38"/>
    </w:rPr>
  </w:style>
  <w:style w:type="paragraph" w:customStyle="1" w:styleId="MUPosterLevel6">
    <w:name w:val="MU Poster Level 6"/>
    <w:qFormat/>
    <w:rsid w:val="00996063"/>
    <w:pPr>
      <w:spacing w:before="480"/>
      <w:ind w:left="125" w:right="9299"/>
    </w:pPr>
    <w:rPr>
      <w:rFonts w:ascii="Arial Narrow" w:eastAsiaTheme="minorEastAsia" w:hAnsi="Arial Narrow"/>
      <w:sz w:val="44"/>
    </w:rPr>
  </w:style>
  <w:style w:type="paragraph" w:customStyle="1" w:styleId="MUPosterLevel7">
    <w:name w:val="MU Poster Level 7"/>
    <w:qFormat/>
    <w:rsid w:val="00996063"/>
    <w:pPr>
      <w:spacing w:before="480" w:line="300" w:lineRule="exact"/>
      <w:ind w:left="125" w:right="9299"/>
    </w:pPr>
    <w:rPr>
      <w:rFonts w:ascii="Arial" w:eastAsiaTheme="minorEastAsia" w:hAnsi="Arial"/>
      <w:sz w:val="27"/>
    </w:rPr>
  </w:style>
  <w:style w:type="paragraph" w:customStyle="1" w:styleId="MUPosterFootnotes">
    <w:name w:val="MU Poster Footnotes"/>
    <w:qFormat/>
    <w:rsid w:val="00133126"/>
    <w:pPr>
      <w:spacing w:before="6840"/>
      <w:ind w:left="125" w:right="9299"/>
    </w:pPr>
    <w:rPr>
      <w:rFonts w:ascii="Arial" w:eastAsiaTheme="minorEastAsia" w:hAnsi="Arial"/>
      <w:color w:val="939597"/>
      <w:sz w:val="16"/>
    </w:rPr>
  </w:style>
  <w:style w:type="paragraph" w:customStyle="1" w:styleId="MCPosterFooter">
    <w:name w:val="MC Poster Footer"/>
    <w:qFormat/>
    <w:rsid w:val="00133126"/>
    <w:pPr>
      <w:spacing w:line="140" w:lineRule="exact"/>
      <w:ind w:left="125" w:right="9299"/>
    </w:pPr>
    <w:rPr>
      <w:rFonts w:ascii="Arial" w:eastAsiaTheme="minorEastAsia" w:hAnsi="Arial"/>
      <w:sz w:val="1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ibyls\Downloads\Monash%20University%20Poster_Template%20(2)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Monash University Poster_Template (2).dotx</Template>
  <TotalTime>3</TotalTime>
  <Pages>2</Pages>
  <Words>66</Words>
  <Characters>377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Sibyl Stafford</dc:creator>
  <cp:keywords/>
  <dc:description/>
  <cp:lastModifiedBy>Sibyl Stafford</cp:lastModifiedBy>
  <cp:revision>2</cp:revision>
  <cp:lastPrinted>2016-09-06T00:50:00Z</cp:lastPrinted>
  <dcterms:created xsi:type="dcterms:W3CDTF">2017-05-16T05:55:00Z</dcterms:created>
  <dcterms:modified xsi:type="dcterms:W3CDTF">2017-07-13T02:13:00Z</dcterms:modified>
</cp:coreProperties>
</file>