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2BCA4" w14:textId="77777777" w:rsidR="00CB5213" w:rsidRDefault="005A7918" w:rsidP="00F82907">
      <w:pPr>
        <w:pStyle w:val="BasicParagraph"/>
      </w:pPr>
      <w:r>
        <w:tab/>
      </w:r>
    </w:p>
    <w:p w14:paraId="795E3C16" w14:textId="77777777" w:rsidR="00CB5213" w:rsidRDefault="00CB5213" w:rsidP="00F82907">
      <w:pPr>
        <w:pStyle w:val="BasicParagraph"/>
      </w:pPr>
    </w:p>
    <w:p w14:paraId="792CEEF7" w14:textId="77777777" w:rsidR="00CB5213" w:rsidRDefault="00CB5213" w:rsidP="00F82907">
      <w:pPr>
        <w:pStyle w:val="BasicParagraph"/>
      </w:pPr>
    </w:p>
    <w:p w14:paraId="488E913B" w14:textId="77777777" w:rsidR="00CB5213" w:rsidRDefault="00CB5213" w:rsidP="00F82907">
      <w:pPr>
        <w:pStyle w:val="BasicParagraph"/>
      </w:pPr>
    </w:p>
    <w:p w14:paraId="562D97AA" w14:textId="1C92575A" w:rsidR="005A7918" w:rsidRPr="00824455" w:rsidRDefault="005A7918" w:rsidP="00F82907">
      <w:pPr>
        <w:pStyle w:val="BasicParagraph"/>
        <w:rPr>
          <w:sz w:val="28"/>
          <w:szCs w:val="28"/>
        </w:rPr>
      </w:pPr>
      <w:r w:rsidRPr="00824455">
        <w:rPr>
          <w:sz w:val="28"/>
          <w:szCs w:val="28"/>
        </w:rPr>
        <w:t>The Invergowrie Foundation</w:t>
      </w:r>
    </w:p>
    <w:p w14:paraId="42AFB9C5" w14:textId="27179E96" w:rsidR="005A7918" w:rsidRPr="00824455" w:rsidRDefault="00824455" w:rsidP="00B31270">
      <w:pPr>
        <w:pStyle w:val="BasicParagraph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7918" w:rsidRPr="00824455">
        <w:rPr>
          <w:sz w:val="28"/>
          <w:szCs w:val="28"/>
        </w:rPr>
        <w:t xml:space="preserve">Graduate Certificate </w:t>
      </w:r>
      <w:r w:rsidR="005A7918" w:rsidRPr="00824455">
        <w:rPr>
          <w:sz w:val="28"/>
          <w:szCs w:val="28"/>
          <w:lang w:val="en-AU"/>
        </w:rPr>
        <w:t>of Mathematics</w:t>
      </w:r>
      <w:r w:rsidR="00B31270" w:rsidRPr="00824455">
        <w:rPr>
          <w:sz w:val="28"/>
          <w:szCs w:val="28"/>
          <w:lang w:val="en-AU"/>
        </w:rPr>
        <w:t xml:space="preserve"> </w:t>
      </w:r>
      <w:r w:rsidR="005A7918" w:rsidRPr="00824455">
        <w:rPr>
          <w:sz w:val="28"/>
          <w:szCs w:val="28"/>
        </w:rPr>
        <w:t>and Physical Sciences Education</w:t>
      </w:r>
    </w:p>
    <w:p w14:paraId="6A768C29" w14:textId="77777777" w:rsidR="005A7918" w:rsidRPr="00824455" w:rsidRDefault="005A7918" w:rsidP="00F82907">
      <w:pPr>
        <w:pStyle w:val="BasicParagraph"/>
        <w:rPr>
          <w:sz w:val="28"/>
          <w:szCs w:val="28"/>
        </w:rPr>
      </w:pPr>
    </w:p>
    <w:p w14:paraId="60EBF9AD" w14:textId="7705F06E" w:rsidR="005A7918" w:rsidRPr="00824455" w:rsidRDefault="00E71ADD" w:rsidP="00E71ADD">
      <w:pPr>
        <w:pStyle w:val="BasicParagraph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CB5213" w:rsidRPr="00824455">
        <w:rPr>
          <w:sz w:val="28"/>
          <w:szCs w:val="28"/>
        </w:rPr>
        <w:t>Application Form</w:t>
      </w:r>
    </w:p>
    <w:p w14:paraId="35388594" w14:textId="77777777" w:rsidR="001E5C1B" w:rsidRDefault="001E5C1B" w:rsidP="00F82907">
      <w:pPr>
        <w:pStyle w:val="BasicParagraph"/>
      </w:pPr>
    </w:p>
    <w:p w14:paraId="54694CEB" w14:textId="77777777" w:rsidR="001E5C1B" w:rsidRDefault="001E5C1B" w:rsidP="00F82907">
      <w:pPr>
        <w:pStyle w:val="BasicParagraph"/>
      </w:pPr>
    </w:p>
    <w:p w14:paraId="086ED569" w14:textId="77777777" w:rsidR="005A7918" w:rsidRPr="00CB5213" w:rsidRDefault="005A7918" w:rsidP="00F82907">
      <w:pPr>
        <w:pStyle w:val="BasicParagraph"/>
        <w:jc w:val="left"/>
      </w:pPr>
      <w:r w:rsidRPr="00CB5213">
        <w:t xml:space="preserve">Name - </w:t>
      </w:r>
    </w:p>
    <w:p w14:paraId="1EFDCD2D" w14:textId="77777777" w:rsidR="005A7918" w:rsidRPr="00CB5213" w:rsidRDefault="005A7918" w:rsidP="00F82907">
      <w:pPr>
        <w:pStyle w:val="BasicParagraph"/>
        <w:jc w:val="left"/>
      </w:pPr>
    </w:p>
    <w:p w14:paraId="09B4FB63" w14:textId="77777777" w:rsidR="005A7918" w:rsidRPr="00CB5213" w:rsidRDefault="005A7918" w:rsidP="00F82907">
      <w:pPr>
        <w:pStyle w:val="BasicParagraph"/>
        <w:jc w:val="left"/>
      </w:pPr>
      <w:r w:rsidRPr="00CB5213">
        <w:t xml:space="preserve">Email - </w:t>
      </w:r>
    </w:p>
    <w:p w14:paraId="7F1CB5BD" w14:textId="77777777" w:rsidR="005A7918" w:rsidRPr="00CB5213" w:rsidRDefault="005A7918" w:rsidP="00F82907">
      <w:pPr>
        <w:pStyle w:val="BasicParagraph"/>
        <w:jc w:val="left"/>
      </w:pPr>
    </w:p>
    <w:p w14:paraId="0B751D62" w14:textId="77777777" w:rsidR="005A7918" w:rsidRPr="00CB5213" w:rsidRDefault="005A7918" w:rsidP="00F82907">
      <w:pPr>
        <w:pStyle w:val="BasicParagraph"/>
        <w:jc w:val="left"/>
      </w:pPr>
      <w:r w:rsidRPr="00CB5213">
        <w:t xml:space="preserve">Mobile - </w:t>
      </w:r>
    </w:p>
    <w:p w14:paraId="26F4E6AF" w14:textId="77777777" w:rsidR="005A7918" w:rsidRPr="00CB5213" w:rsidRDefault="005A7918" w:rsidP="00F82907">
      <w:pPr>
        <w:pStyle w:val="BasicParagraph"/>
        <w:jc w:val="left"/>
      </w:pPr>
    </w:p>
    <w:p w14:paraId="1C429640" w14:textId="77777777" w:rsidR="005A7918" w:rsidRPr="005A7918" w:rsidRDefault="005A7918" w:rsidP="00F82907">
      <w:pPr>
        <w:pStyle w:val="BasicParagraph"/>
        <w:jc w:val="left"/>
      </w:pPr>
      <w:r w:rsidRPr="00CB5213">
        <w:t>Current Teaching Allocation -</w:t>
      </w:r>
    </w:p>
    <w:p w14:paraId="418AE473" w14:textId="77777777" w:rsidR="005A7918" w:rsidRPr="005A7918" w:rsidRDefault="005A7918" w:rsidP="00F82907">
      <w:pPr>
        <w:pStyle w:val="BasicParagraph"/>
        <w:jc w:val="left"/>
      </w:pPr>
    </w:p>
    <w:p w14:paraId="086AE965" w14:textId="77777777" w:rsidR="005A7918" w:rsidRPr="005A7918" w:rsidRDefault="005A7918" w:rsidP="00F82907">
      <w:pPr>
        <w:pStyle w:val="BasicParagraph"/>
        <w:jc w:val="left"/>
      </w:pPr>
    </w:p>
    <w:p w14:paraId="08888476" w14:textId="77777777" w:rsidR="005A7918" w:rsidRPr="005A7918" w:rsidRDefault="005A7918" w:rsidP="00F82907">
      <w:pPr>
        <w:pStyle w:val="BasicParagraph"/>
        <w:jc w:val="left"/>
      </w:pPr>
    </w:p>
    <w:p w14:paraId="784E6241" w14:textId="77777777" w:rsidR="005A7918" w:rsidRPr="00CB5213" w:rsidRDefault="005A7918" w:rsidP="00F82907">
      <w:pPr>
        <w:pStyle w:val="BasicParagraph"/>
        <w:jc w:val="left"/>
      </w:pPr>
      <w:r w:rsidRPr="00CB5213">
        <w:t xml:space="preserve">Total Years Teaching Experience - </w:t>
      </w:r>
    </w:p>
    <w:p w14:paraId="721C4B13" w14:textId="77777777" w:rsidR="005A7918" w:rsidRPr="00CB5213" w:rsidRDefault="005A7918" w:rsidP="00F82907">
      <w:pPr>
        <w:pStyle w:val="BasicParagraph"/>
        <w:jc w:val="left"/>
      </w:pPr>
    </w:p>
    <w:p w14:paraId="427914A8" w14:textId="77777777" w:rsidR="005A7918" w:rsidRPr="00CB5213" w:rsidRDefault="005A7918" w:rsidP="00F82907">
      <w:pPr>
        <w:pStyle w:val="BasicParagraph"/>
        <w:jc w:val="left"/>
      </w:pPr>
      <w:r w:rsidRPr="00CB5213">
        <w:t>Please select the primary reason you are pursuing this qualification:</w:t>
      </w:r>
    </w:p>
    <w:p w14:paraId="3A1A5B81" w14:textId="77777777" w:rsidR="005A7918" w:rsidRPr="005A7918" w:rsidRDefault="005A7918" w:rsidP="00F82907">
      <w:pPr>
        <w:pStyle w:val="BasicParagraph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275"/>
      </w:tblGrid>
      <w:tr w:rsidR="005A7918" w:rsidRPr="005A7918" w14:paraId="16C5EBAD" w14:textId="77777777" w:rsidTr="00000BA1">
        <w:tc>
          <w:tcPr>
            <w:tcW w:w="8359" w:type="dxa"/>
          </w:tcPr>
          <w:p w14:paraId="203541FA" w14:textId="10C3C631" w:rsidR="005A7918" w:rsidRPr="005A7918" w:rsidRDefault="005A7918" w:rsidP="00F82907">
            <w:pPr>
              <w:pStyle w:val="BasicParagraph"/>
              <w:jc w:val="left"/>
            </w:pPr>
            <w:r w:rsidRPr="005A7918">
              <w:t xml:space="preserve">Out-of-Field Teaching: </w:t>
            </w:r>
            <w:r w:rsidRPr="00CB5213">
              <w:t xml:space="preserve">Currently teaching (or scheduled to teach) </w:t>
            </w:r>
            <w:r w:rsidR="004833F7">
              <w:t xml:space="preserve">VCE </w:t>
            </w:r>
            <w:proofErr w:type="spellStart"/>
            <w:r w:rsidRPr="00CB5213">
              <w:t>Maths</w:t>
            </w:r>
            <w:proofErr w:type="spellEnd"/>
            <w:r w:rsidRPr="00CB5213">
              <w:t>/Physics without a major/minor in these fields.</w:t>
            </w:r>
            <w:r w:rsidRPr="005A7918">
              <w:t xml:space="preserve">     </w:t>
            </w:r>
          </w:p>
          <w:p w14:paraId="3630CCB1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092976F9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  <w:tr w:rsidR="005A7918" w:rsidRPr="005A7918" w14:paraId="50D649CA" w14:textId="77777777" w:rsidTr="00000BA1">
        <w:tc>
          <w:tcPr>
            <w:tcW w:w="8359" w:type="dxa"/>
          </w:tcPr>
          <w:p w14:paraId="41EF0EAF" w14:textId="77777777" w:rsidR="005A7918" w:rsidRPr="00CB5213" w:rsidRDefault="005A7918" w:rsidP="00F82907">
            <w:pPr>
              <w:pStyle w:val="BasicParagraph"/>
              <w:jc w:val="left"/>
            </w:pPr>
            <w:r w:rsidRPr="005A7918">
              <w:t xml:space="preserve">Upskilling: </w:t>
            </w:r>
            <w:r w:rsidRPr="00CB5213">
              <w:t>Transitioning from junior secondary to senior secondary (Years 11–12) Maths/Physics.</w:t>
            </w:r>
          </w:p>
          <w:p w14:paraId="0B132A51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794B17A0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  <w:tr w:rsidR="005A7918" w:rsidRPr="005A7918" w14:paraId="16AF85A9" w14:textId="77777777" w:rsidTr="00000BA1">
        <w:tc>
          <w:tcPr>
            <w:tcW w:w="8359" w:type="dxa"/>
          </w:tcPr>
          <w:p w14:paraId="47D99D2E" w14:textId="788FDE81" w:rsidR="005A7918" w:rsidRPr="00CB5213" w:rsidRDefault="005A7918" w:rsidP="00F82907">
            <w:pPr>
              <w:pStyle w:val="BasicParagraph"/>
              <w:jc w:val="left"/>
            </w:pPr>
            <w:r w:rsidRPr="005A7918">
              <w:t xml:space="preserve">Returning to STEM: </w:t>
            </w:r>
            <w:r w:rsidRPr="00CB5213">
              <w:t xml:space="preserve">Re-entering the workforce or STEM </w:t>
            </w:r>
            <w:proofErr w:type="spellStart"/>
            <w:r w:rsidRPr="00CB5213">
              <w:t>speciali</w:t>
            </w:r>
            <w:r w:rsidR="004833F7">
              <w:t>s</w:t>
            </w:r>
            <w:r w:rsidRPr="00CB5213">
              <w:t>ation</w:t>
            </w:r>
            <w:proofErr w:type="spellEnd"/>
            <w:r w:rsidRPr="00CB5213">
              <w:t xml:space="preserve"> after an extended absence.</w:t>
            </w:r>
          </w:p>
          <w:p w14:paraId="026FBC8A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13A0B0E9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  <w:tr w:rsidR="005A7918" w:rsidRPr="005A7918" w14:paraId="0ABAEC90" w14:textId="77777777" w:rsidTr="00000BA1">
        <w:tc>
          <w:tcPr>
            <w:tcW w:w="8359" w:type="dxa"/>
          </w:tcPr>
          <w:p w14:paraId="66A7528C" w14:textId="77777777" w:rsidR="005A7918" w:rsidRPr="00CB5213" w:rsidRDefault="005A7918" w:rsidP="00F82907">
            <w:pPr>
              <w:pStyle w:val="BasicParagraph"/>
              <w:jc w:val="left"/>
            </w:pPr>
            <w:r w:rsidRPr="005A7918">
              <w:t xml:space="preserve">Curriculum Leadership: </w:t>
            </w:r>
            <w:r w:rsidRPr="00CB5213">
              <w:t>Tasked with leading STEM, Mathematics, or Science curriculum design at your school.</w:t>
            </w:r>
          </w:p>
          <w:p w14:paraId="3C16C0DE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4FF1CFBA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  <w:tr w:rsidR="005A7918" w:rsidRPr="005A7918" w14:paraId="3EEF3E29" w14:textId="77777777" w:rsidTr="00000BA1">
        <w:tc>
          <w:tcPr>
            <w:tcW w:w="8359" w:type="dxa"/>
          </w:tcPr>
          <w:p w14:paraId="4012098F" w14:textId="35C39C57" w:rsidR="005A7918" w:rsidRPr="00CB5213" w:rsidRDefault="005A7918" w:rsidP="00F82907">
            <w:pPr>
              <w:pStyle w:val="BasicParagraph"/>
              <w:jc w:val="left"/>
            </w:pPr>
            <w:r w:rsidRPr="005A7918">
              <w:t xml:space="preserve">Experienced teacher </w:t>
            </w:r>
            <w:r w:rsidRPr="00CB5213">
              <w:t xml:space="preserve">interested in </w:t>
            </w:r>
            <w:r w:rsidR="00B31270">
              <w:t xml:space="preserve">exploring </w:t>
            </w:r>
            <w:r w:rsidRPr="00CB5213">
              <w:t>contemporary approaches to teaching VCE Maths/Physics.</w:t>
            </w:r>
          </w:p>
          <w:p w14:paraId="0F05841A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61A9820E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  <w:tr w:rsidR="005A7918" w:rsidRPr="005A7918" w14:paraId="76031EC9" w14:textId="77777777" w:rsidTr="00000BA1">
        <w:tc>
          <w:tcPr>
            <w:tcW w:w="8359" w:type="dxa"/>
          </w:tcPr>
          <w:p w14:paraId="7B307405" w14:textId="77777777" w:rsidR="005A7918" w:rsidRPr="005A7918" w:rsidRDefault="005A7918" w:rsidP="00F82907">
            <w:pPr>
              <w:pStyle w:val="BasicParagraph"/>
              <w:jc w:val="left"/>
            </w:pPr>
            <w:r w:rsidRPr="005A7918">
              <w:t>Other reason:</w:t>
            </w:r>
          </w:p>
          <w:p w14:paraId="0CDFEED0" w14:textId="77777777" w:rsidR="005A7918" w:rsidRPr="005A7918" w:rsidRDefault="005A7918" w:rsidP="00F82907">
            <w:pPr>
              <w:pStyle w:val="BasicParagraph"/>
              <w:jc w:val="left"/>
            </w:pPr>
          </w:p>
          <w:p w14:paraId="05D952F2" w14:textId="77777777" w:rsidR="005A7918" w:rsidRPr="005A7918" w:rsidRDefault="005A7918" w:rsidP="00F82907">
            <w:pPr>
              <w:pStyle w:val="BasicParagraph"/>
              <w:jc w:val="left"/>
            </w:pPr>
          </w:p>
        </w:tc>
        <w:tc>
          <w:tcPr>
            <w:tcW w:w="1275" w:type="dxa"/>
          </w:tcPr>
          <w:p w14:paraId="7D4FB5EC" w14:textId="77777777" w:rsidR="005A7918" w:rsidRPr="005A7918" w:rsidRDefault="005A7918" w:rsidP="00F82907">
            <w:pPr>
              <w:pStyle w:val="BasicParagraph"/>
              <w:jc w:val="left"/>
            </w:pPr>
          </w:p>
        </w:tc>
      </w:tr>
    </w:tbl>
    <w:p w14:paraId="4314CF80" w14:textId="77777777" w:rsidR="00CB5213" w:rsidRDefault="00CB5213" w:rsidP="00F82907">
      <w:pPr>
        <w:pStyle w:val="BasicParagraph"/>
        <w:jc w:val="left"/>
      </w:pPr>
    </w:p>
    <w:p w14:paraId="314CBC50" w14:textId="77777777" w:rsidR="00CB5213" w:rsidRDefault="00CB5213" w:rsidP="00F82907">
      <w:pPr>
        <w:pStyle w:val="BasicParagraph"/>
        <w:jc w:val="left"/>
      </w:pPr>
    </w:p>
    <w:p w14:paraId="3F7E3233" w14:textId="77777777" w:rsidR="00CB5213" w:rsidRDefault="00CB5213" w:rsidP="00F82907">
      <w:pPr>
        <w:pStyle w:val="BasicParagraph"/>
        <w:jc w:val="left"/>
      </w:pPr>
    </w:p>
    <w:p w14:paraId="4DA20271" w14:textId="77777777" w:rsidR="00CB5213" w:rsidRDefault="00CB5213" w:rsidP="00F82907">
      <w:pPr>
        <w:pStyle w:val="BasicParagraph"/>
        <w:jc w:val="left"/>
      </w:pPr>
    </w:p>
    <w:p w14:paraId="70FED83C" w14:textId="77777777" w:rsidR="00CB5213" w:rsidRDefault="00CB5213" w:rsidP="00F82907">
      <w:pPr>
        <w:pStyle w:val="BasicParagraph"/>
        <w:jc w:val="left"/>
      </w:pPr>
    </w:p>
    <w:p w14:paraId="3A733994" w14:textId="77777777" w:rsidR="00CB5213" w:rsidRDefault="00CB5213" w:rsidP="00F82907">
      <w:pPr>
        <w:pStyle w:val="BasicParagraph"/>
        <w:jc w:val="left"/>
      </w:pPr>
    </w:p>
    <w:p w14:paraId="34A5137A" w14:textId="7BBA704D" w:rsidR="005A7918" w:rsidRPr="00CB5213" w:rsidRDefault="005A7918" w:rsidP="00F82907">
      <w:pPr>
        <w:pStyle w:val="BasicParagraph"/>
        <w:jc w:val="left"/>
      </w:pPr>
      <w:r w:rsidRPr="00CB5213">
        <w:t>Please attach the following supporting documentation:</w:t>
      </w:r>
    </w:p>
    <w:p w14:paraId="3BE8FFB8" w14:textId="77777777" w:rsidR="005A7918" w:rsidRPr="00CB5213" w:rsidRDefault="005A7918" w:rsidP="00F82907">
      <w:pPr>
        <w:pStyle w:val="BasicParagraph"/>
        <w:jc w:val="left"/>
      </w:pPr>
    </w:p>
    <w:p w14:paraId="74A70BDC" w14:textId="77777777" w:rsidR="005A7918" w:rsidRPr="00CB5213" w:rsidRDefault="005A7918" w:rsidP="00F82907">
      <w:pPr>
        <w:pStyle w:val="BasicParagraph"/>
        <w:numPr>
          <w:ilvl w:val="0"/>
          <w:numId w:val="25"/>
        </w:numPr>
        <w:jc w:val="left"/>
      </w:pPr>
      <w:r w:rsidRPr="00CB5213">
        <w:t>A cover letter with a statement of purpose detailing your primary motivation for wanting to participate in this Graduate Certificate course and how learnings from this course will impact your classroom practice.</w:t>
      </w:r>
    </w:p>
    <w:p w14:paraId="477EE4D7" w14:textId="77777777" w:rsidR="005A7918" w:rsidRPr="00CB5213" w:rsidRDefault="005A7918" w:rsidP="00F82907">
      <w:pPr>
        <w:pStyle w:val="BasicParagraph"/>
        <w:jc w:val="left"/>
      </w:pPr>
    </w:p>
    <w:p w14:paraId="6A1DF7ED" w14:textId="1FFD020B" w:rsidR="005A7918" w:rsidRPr="00CB5213" w:rsidRDefault="005A7918" w:rsidP="00F82907">
      <w:pPr>
        <w:pStyle w:val="BasicParagraph"/>
        <w:numPr>
          <w:ilvl w:val="0"/>
          <w:numId w:val="25"/>
        </w:numPr>
        <w:jc w:val="left"/>
      </w:pPr>
      <w:r w:rsidRPr="00CB5213">
        <w:t>A curriculum vitae.</w:t>
      </w:r>
    </w:p>
    <w:p w14:paraId="1ABD278D" w14:textId="77777777" w:rsidR="005A7918" w:rsidRPr="005A7918" w:rsidRDefault="005A7918" w:rsidP="00F82907">
      <w:pPr>
        <w:pStyle w:val="BasicParagraph"/>
        <w:jc w:val="left"/>
      </w:pPr>
    </w:p>
    <w:p w14:paraId="3ACC8A94" w14:textId="77777777" w:rsidR="00CB5213" w:rsidRDefault="00CB5213" w:rsidP="00F82907">
      <w:pPr>
        <w:pStyle w:val="BasicParagraph"/>
        <w:jc w:val="left"/>
      </w:pPr>
    </w:p>
    <w:p w14:paraId="65A307A4" w14:textId="75A0F464" w:rsidR="005A7918" w:rsidRPr="00CB5213" w:rsidRDefault="005A7918" w:rsidP="00F82907">
      <w:pPr>
        <w:pStyle w:val="BasicParagraph"/>
        <w:jc w:val="left"/>
      </w:pPr>
      <w:r w:rsidRPr="00CB5213">
        <w:t xml:space="preserve">Name of School – </w:t>
      </w:r>
    </w:p>
    <w:p w14:paraId="49E98D6F" w14:textId="77777777" w:rsidR="00CB5213" w:rsidRDefault="00CB5213" w:rsidP="00F82907">
      <w:pPr>
        <w:pStyle w:val="BasicParagraph"/>
        <w:jc w:val="left"/>
      </w:pPr>
    </w:p>
    <w:p w14:paraId="684B4FD3" w14:textId="53ED191F" w:rsidR="005A7918" w:rsidRPr="005A7918" w:rsidRDefault="005A7918" w:rsidP="00F82907">
      <w:pPr>
        <w:pStyle w:val="BasicParagraph"/>
        <w:jc w:val="left"/>
      </w:pPr>
      <w:r w:rsidRPr="005A7918">
        <w:t>Principal’s Endorsement</w:t>
      </w:r>
    </w:p>
    <w:p w14:paraId="2C424797" w14:textId="77777777" w:rsidR="005A7918" w:rsidRPr="005A7918" w:rsidRDefault="005A7918" w:rsidP="00F82907">
      <w:pPr>
        <w:pStyle w:val="BasicParagraph"/>
        <w:jc w:val="left"/>
      </w:pPr>
    </w:p>
    <w:p w14:paraId="05C141F4" w14:textId="044C8F33" w:rsidR="005A7918" w:rsidRPr="005A7918" w:rsidRDefault="005A7918" w:rsidP="00F82907">
      <w:pPr>
        <w:pStyle w:val="BasicParagraph"/>
        <w:jc w:val="left"/>
      </w:pPr>
      <w:r w:rsidRPr="005A7918">
        <w:t>I endorse..............................................................................as an appropriate candidate for the Graduate Certificate of Mathematics and Physical Sciences Education and acknowledge the school will be supportive whilst the stud</w:t>
      </w:r>
      <w:r w:rsidR="00B31270">
        <w:t>y</w:t>
      </w:r>
      <w:r w:rsidRPr="005A7918">
        <w:t xml:space="preserve"> </w:t>
      </w:r>
      <w:r w:rsidR="00B31270">
        <w:t>is</w:t>
      </w:r>
      <w:r w:rsidRPr="005A7918">
        <w:t xml:space="preserve"> being undertaken and </w:t>
      </w:r>
      <w:r w:rsidR="00B31270">
        <w:t xml:space="preserve">will </w:t>
      </w:r>
      <w:proofErr w:type="spellStart"/>
      <w:r w:rsidR="00B31270" w:rsidRPr="005A7918">
        <w:t>endeavo</w:t>
      </w:r>
      <w:r w:rsidR="00B31270">
        <w:t>u</w:t>
      </w:r>
      <w:r w:rsidR="00B31270" w:rsidRPr="005A7918">
        <w:t>r</w:t>
      </w:r>
      <w:proofErr w:type="spellEnd"/>
      <w:r w:rsidRPr="005A7918">
        <w:t xml:space="preserve"> to provide opportunities in the future for teaching VCE Maths and Physics. I would be pleased to discuss this application further if required.</w:t>
      </w:r>
    </w:p>
    <w:p w14:paraId="620BD5CD" w14:textId="77777777" w:rsidR="005A7918" w:rsidRPr="005A7918" w:rsidRDefault="005A7918" w:rsidP="00F82907">
      <w:pPr>
        <w:pStyle w:val="BasicParagraph"/>
        <w:jc w:val="left"/>
      </w:pPr>
    </w:p>
    <w:p w14:paraId="7B160118" w14:textId="77777777" w:rsidR="005A7918" w:rsidRPr="005A7918" w:rsidRDefault="005A7918" w:rsidP="00F82907">
      <w:pPr>
        <w:pStyle w:val="BasicParagraph"/>
        <w:jc w:val="left"/>
      </w:pPr>
    </w:p>
    <w:p w14:paraId="1634FDF1" w14:textId="77777777" w:rsidR="005A7918" w:rsidRPr="005A7918" w:rsidRDefault="005A7918" w:rsidP="00F82907">
      <w:pPr>
        <w:pStyle w:val="BasicParagraph"/>
        <w:jc w:val="left"/>
      </w:pPr>
      <w:r w:rsidRPr="005A7918">
        <w:t>Signed: ...........................................................................Date: ................................</w:t>
      </w:r>
    </w:p>
    <w:p w14:paraId="09FEC2B9" w14:textId="77777777" w:rsidR="005A7918" w:rsidRPr="005A7918" w:rsidRDefault="005A7918" w:rsidP="00F82907">
      <w:pPr>
        <w:pStyle w:val="BasicParagraph"/>
        <w:jc w:val="left"/>
      </w:pPr>
    </w:p>
    <w:p w14:paraId="0D80E137" w14:textId="77777777" w:rsidR="005A7918" w:rsidRPr="005A7918" w:rsidRDefault="005A7918" w:rsidP="00F82907">
      <w:pPr>
        <w:pStyle w:val="BasicParagraph"/>
        <w:jc w:val="left"/>
      </w:pPr>
    </w:p>
    <w:p w14:paraId="244CC2B0" w14:textId="77777777" w:rsidR="005A7918" w:rsidRPr="005A7918" w:rsidRDefault="005A7918" w:rsidP="00F82907">
      <w:pPr>
        <w:pStyle w:val="BasicParagraph"/>
        <w:jc w:val="left"/>
      </w:pPr>
    </w:p>
    <w:p w14:paraId="2FD5AD42" w14:textId="381E5FA2" w:rsidR="005A7918" w:rsidRPr="005A7918" w:rsidRDefault="005A7918" w:rsidP="00F82907">
      <w:pPr>
        <w:pStyle w:val="BasicParagraph"/>
        <w:jc w:val="left"/>
      </w:pPr>
      <w:r w:rsidRPr="005A7918">
        <w:t>Applicant’s Declaration</w:t>
      </w:r>
    </w:p>
    <w:p w14:paraId="557F8492" w14:textId="77777777" w:rsidR="00F82907" w:rsidRDefault="005A7918" w:rsidP="00F82907">
      <w:pPr>
        <w:pStyle w:val="BasicParagraph"/>
        <w:jc w:val="left"/>
      </w:pPr>
      <w:r w:rsidRPr="005A7918">
        <w:t xml:space="preserve">      </w:t>
      </w:r>
    </w:p>
    <w:p w14:paraId="33649638" w14:textId="0047972F" w:rsidR="005A7918" w:rsidRPr="005A7918" w:rsidRDefault="005A7918" w:rsidP="00F82907">
      <w:pPr>
        <w:pStyle w:val="BasicParagraph"/>
        <w:jc w:val="left"/>
      </w:pPr>
      <w:r w:rsidRPr="005A7918">
        <w:t xml:space="preserve">I declare that the information provided in this application is true and complete. I    </w:t>
      </w:r>
    </w:p>
    <w:p w14:paraId="34E3A2A2" w14:textId="2E3BF29E" w:rsidR="005A7918" w:rsidRPr="005A7918" w:rsidRDefault="005A7918" w:rsidP="00F82907">
      <w:pPr>
        <w:pStyle w:val="BasicParagraph"/>
        <w:jc w:val="left"/>
      </w:pPr>
      <w:r w:rsidRPr="005A7918">
        <w:t xml:space="preserve">understand that the scholarship funding is conditional upon maintaining active  </w:t>
      </w:r>
    </w:p>
    <w:p w14:paraId="1BE2F4D9" w14:textId="380030F7" w:rsidR="005A7918" w:rsidRPr="005A7918" w:rsidRDefault="005A7918" w:rsidP="00F82907">
      <w:pPr>
        <w:pStyle w:val="BasicParagraph"/>
        <w:jc w:val="left"/>
      </w:pPr>
      <w:r w:rsidRPr="005A7918">
        <w:t xml:space="preserve">enrolment and satisfactory academic progress in the Graduate Certificate of  </w:t>
      </w:r>
    </w:p>
    <w:p w14:paraId="6CD7F40F" w14:textId="37AEB7EA" w:rsidR="005A7918" w:rsidRPr="005A7918" w:rsidRDefault="005A7918" w:rsidP="00F82907">
      <w:pPr>
        <w:pStyle w:val="BasicParagraph"/>
        <w:jc w:val="left"/>
      </w:pPr>
      <w:r w:rsidRPr="005A7918">
        <w:t>Mathematics and Physical Sciences Education.</w:t>
      </w:r>
    </w:p>
    <w:p w14:paraId="33BACB60" w14:textId="77777777" w:rsidR="005A7918" w:rsidRPr="005A7918" w:rsidRDefault="005A7918" w:rsidP="00F82907">
      <w:pPr>
        <w:pStyle w:val="BasicParagraph"/>
        <w:jc w:val="left"/>
      </w:pPr>
      <w:r w:rsidRPr="005A7918">
        <w:t xml:space="preserve">   </w:t>
      </w:r>
    </w:p>
    <w:p w14:paraId="2018F952" w14:textId="77777777" w:rsidR="005A7918" w:rsidRPr="005A7918" w:rsidRDefault="005A7918" w:rsidP="00F82907">
      <w:pPr>
        <w:pStyle w:val="BasicParagraph"/>
        <w:jc w:val="left"/>
      </w:pPr>
    </w:p>
    <w:p w14:paraId="7921714A" w14:textId="3CAB6A20" w:rsidR="005A7918" w:rsidRPr="005A7918" w:rsidRDefault="005A7918" w:rsidP="00F82907">
      <w:pPr>
        <w:pStyle w:val="BasicParagraph"/>
        <w:jc w:val="left"/>
      </w:pPr>
      <w:r w:rsidRPr="005A7918">
        <w:t>Signed: ……………………………………………………..Date: ……………………….</w:t>
      </w:r>
    </w:p>
    <w:p w14:paraId="13040E0F" w14:textId="77777777" w:rsidR="005A7918" w:rsidRPr="005A7918" w:rsidRDefault="005A7918" w:rsidP="00F82907">
      <w:pPr>
        <w:pStyle w:val="BasicParagraph"/>
        <w:jc w:val="left"/>
      </w:pPr>
    </w:p>
    <w:p w14:paraId="1D9C17C3" w14:textId="77777777" w:rsidR="005A7918" w:rsidRPr="005A7918" w:rsidRDefault="005A7918" w:rsidP="00F82907">
      <w:pPr>
        <w:pStyle w:val="BasicParagraph"/>
        <w:jc w:val="left"/>
      </w:pPr>
    </w:p>
    <w:p w14:paraId="023E9739" w14:textId="53E3BD27" w:rsidR="005A7918" w:rsidRPr="005A7918" w:rsidRDefault="00F82907" w:rsidP="00F82907">
      <w:pPr>
        <w:pStyle w:val="BasicParagraph"/>
        <w:jc w:val="left"/>
      </w:pPr>
      <w:r>
        <w:t>O</w:t>
      </w:r>
      <w:r w:rsidR="005A7918" w:rsidRPr="005A7918">
        <w:t>n completion, please forward to:</w:t>
      </w:r>
      <w:r w:rsidR="005A7918" w:rsidRPr="005A7918">
        <w:br/>
      </w:r>
    </w:p>
    <w:p w14:paraId="363C2420" w14:textId="77777777" w:rsidR="005A7918" w:rsidRPr="005A7918" w:rsidRDefault="005A7918" w:rsidP="00F82907">
      <w:pPr>
        <w:pStyle w:val="BasicParagraph"/>
        <w:jc w:val="left"/>
      </w:pPr>
      <w:r w:rsidRPr="005A7918">
        <w:t>The Invergowrie Foundation</w:t>
      </w:r>
    </w:p>
    <w:p w14:paraId="3C429EDE" w14:textId="77777777" w:rsidR="005A7918" w:rsidRPr="005A7918" w:rsidRDefault="005A7918" w:rsidP="00F82907">
      <w:pPr>
        <w:pStyle w:val="BasicParagraph"/>
        <w:jc w:val="left"/>
      </w:pPr>
      <w:r w:rsidRPr="005A7918">
        <w:t>PO Box 5187</w:t>
      </w:r>
    </w:p>
    <w:p w14:paraId="62D580D0" w14:textId="77777777" w:rsidR="005A7918" w:rsidRPr="005A7918" w:rsidRDefault="005A7918" w:rsidP="00F82907">
      <w:pPr>
        <w:pStyle w:val="BasicParagraph"/>
        <w:jc w:val="left"/>
      </w:pPr>
      <w:r w:rsidRPr="005A7918">
        <w:t>Pinewood, VIC. 3149</w:t>
      </w:r>
    </w:p>
    <w:p w14:paraId="33BBA76C" w14:textId="77777777" w:rsidR="005A7918" w:rsidRPr="005A7918" w:rsidRDefault="005A7918" w:rsidP="00F82907">
      <w:pPr>
        <w:pStyle w:val="BasicParagraph"/>
        <w:jc w:val="left"/>
      </w:pPr>
      <w:r w:rsidRPr="005A7918">
        <w:t xml:space="preserve">E: </w:t>
      </w:r>
      <w:hyperlink r:id="rId7" w:history="1">
        <w:r w:rsidRPr="005A7918">
          <w:rPr>
            <w:rStyle w:val="Hyperlink"/>
            <w:rFonts w:cs="Basis Grotesque Pro Medium"/>
            <w:szCs w:val="20"/>
          </w:rPr>
          <w:t>admin@invergowrie.org.au</w:t>
        </w:r>
      </w:hyperlink>
    </w:p>
    <w:p w14:paraId="41129760" w14:textId="77777777" w:rsidR="005A7918" w:rsidRPr="005A7918" w:rsidRDefault="005A7918" w:rsidP="00F82907">
      <w:pPr>
        <w:pStyle w:val="BasicParagraph"/>
        <w:jc w:val="left"/>
      </w:pPr>
    </w:p>
    <w:p w14:paraId="118E64FB" w14:textId="7D62D1D5" w:rsidR="00FB61F0" w:rsidRPr="001E5C1B" w:rsidRDefault="005A7918" w:rsidP="00F82907">
      <w:pPr>
        <w:pStyle w:val="BasicParagraph"/>
        <w:jc w:val="left"/>
      </w:pPr>
      <w:r w:rsidRPr="005A7918">
        <w:t>Applications close</w:t>
      </w:r>
      <w:r w:rsidR="00F82907">
        <w:t xml:space="preserve"> 4</w:t>
      </w:r>
      <w:r w:rsidR="00F82907" w:rsidRPr="00F82907">
        <w:rPr>
          <w:vertAlign w:val="superscript"/>
        </w:rPr>
        <w:t>th</w:t>
      </w:r>
      <w:r w:rsidR="00F82907">
        <w:t xml:space="preserve"> September</w:t>
      </w:r>
    </w:p>
    <w:sectPr w:rsidR="00FB61F0" w:rsidRPr="001E5C1B" w:rsidSect="00CB5213">
      <w:headerReference w:type="default" r:id="rId8"/>
      <w:headerReference w:type="first" r:id="rId9"/>
      <w:pgSz w:w="11900" w:h="16840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DF91E" w14:textId="77777777" w:rsidR="007E1C16" w:rsidRDefault="007E1C16" w:rsidP="001E5C1B">
      <w:pPr>
        <w:spacing w:after="0"/>
      </w:pPr>
      <w:r>
        <w:separator/>
      </w:r>
    </w:p>
  </w:endnote>
  <w:endnote w:type="continuationSeparator" w:id="0">
    <w:p w14:paraId="185B0820" w14:textId="77777777" w:rsidR="007E1C16" w:rsidRDefault="007E1C16" w:rsidP="001E5C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asis Grotesque Pro Medium">
    <w:altName w:val="Calibri"/>
    <w:panose1 w:val="00000000000000000000"/>
    <w:charset w:val="00"/>
    <w:family w:val="swiss"/>
    <w:notTrueType/>
    <w:pitch w:val="variable"/>
    <w:sig w:usb0="000002A7" w:usb1="00000000" w:usb2="00000000" w:usb3="00000000" w:csb0="0000000F" w:csb1="00000000"/>
  </w:font>
  <w:font w:name="Basis Grotesque Pro">
    <w:panose1 w:val="00000000000000000000"/>
    <w:charset w:val="00"/>
    <w:family w:val="swiss"/>
    <w:notTrueType/>
    <w:pitch w:val="variable"/>
    <w:sig w:usb0="000002A7" w:usb1="00000000" w:usb2="00000000" w:usb3="00000000" w:csb0="0000000F" w:csb1="00000000"/>
  </w:font>
  <w:font w:name="Basis Grotesque Trial Medium">
    <w:altName w:val="Basis Grotesque Pro Medium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Basis Grotesque Trial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BasisGrotesqueTrial-Italic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73C53" w14:textId="77777777" w:rsidR="007E1C16" w:rsidRDefault="007E1C16" w:rsidP="001E5C1B">
      <w:pPr>
        <w:spacing w:after="0"/>
      </w:pPr>
      <w:r>
        <w:separator/>
      </w:r>
    </w:p>
  </w:footnote>
  <w:footnote w:type="continuationSeparator" w:id="0">
    <w:p w14:paraId="227697A4" w14:textId="77777777" w:rsidR="007E1C16" w:rsidRDefault="007E1C16" w:rsidP="001E5C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582DD" w14:textId="77777777" w:rsidR="00FB61F0" w:rsidRDefault="00FB61F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A2C266" wp14:editId="400896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9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IF_Letterhead_Follow_On_Page_FA.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409AF" w14:textId="77777777" w:rsidR="001E5C1B" w:rsidRDefault="00E645B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4723AA2" wp14:editId="4D4029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5600"/>
          <wp:effectExtent l="0" t="0" r="0" b="0"/>
          <wp:wrapNone/>
          <wp:docPr id="11151879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87941" name="Picture 11151879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4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D7A48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5AE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5C0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185A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D2008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19817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27E8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25AED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5A5E93"/>
    <w:multiLevelType w:val="multilevel"/>
    <w:tmpl w:val="1646C884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9" w15:restartNumberingAfterBreak="0">
    <w:nsid w:val="0E62089E"/>
    <w:multiLevelType w:val="multilevel"/>
    <w:tmpl w:val="8816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umberedHeading2-TIF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6155739"/>
    <w:multiLevelType w:val="multilevel"/>
    <w:tmpl w:val="50D80332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AC7531"/>
    <w:multiLevelType w:val="hybridMultilevel"/>
    <w:tmpl w:val="17BCD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73D84"/>
    <w:multiLevelType w:val="multilevel"/>
    <w:tmpl w:val="50041352"/>
    <w:lvl w:ilvl="0">
      <w:start w:val="1"/>
      <w:numFmt w:val="decimal"/>
      <w:pStyle w:val="NumberedHeading1-TIF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C8A63DB"/>
    <w:multiLevelType w:val="multilevel"/>
    <w:tmpl w:val="BE16CC3C"/>
    <w:lvl w:ilvl="0">
      <w:start w:val="1"/>
      <w:numFmt w:val="decimal"/>
      <w:pStyle w:val="ListBulletSpace-TIF"/>
      <w:lvlText w:val="%1."/>
      <w:lvlJc w:val="left"/>
      <w:pPr>
        <w:ind w:left="340" w:hanging="340"/>
      </w:pPr>
      <w:rPr>
        <w:rFonts w:ascii="GT Walsheim Bold" w:hAnsi="GT Walsheim Bold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CFD0D58"/>
    <w:multiLevelType w:val="hybridMultilevel"/>
    <w:tmpl w:val="F59E3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618B5"/>
    <w:multiLevelType w:val="multilevel"/>
    <w:tmpl w:val="72185FC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GT Walsheim Bold" w:hAnsi="GT Walsheim Bold" w:hint="default"/>
        <w:b w:val="0"/>
        <w:i w:val="0"/>
        <w:color w:val="auto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num w:numId="1" w16cid:durableId="1880580355">
    <w:abstractNumId w:val="13"/>
  </w:num>
  <w:num w:numId="2" w16cid:durableId="1078481478">
    <w:abstractNumId w:val="10"/>
  </w:num>
  <w:num w:numId="3" w16cid:durableId="1762753671">
    <w:abstractNumId w:val="10"/>
  </w:num>
  <w:num w:numId="4" w16cid:durableId="1914195322">
    <w:abstractNumId w:val="7"/>
  </w:num>
  <w:num w:numId="5" w16cid:durableId="41902623">
    <w:abstractNumId w:val="8"/>
  </w:num>
  <w:num w:numId="6" w16cid:durableId="1884562545">
    <w:abstractNumId w:val="5"/>
  </w:num>
  <w:num w:numId="7" w16cid:durableId="547230467">
    <w:abstractNumId w:val="8"/>
  </w:num>
  <w:num w:numId="8" w16cid:durableId="2016421779">
    <w:abstractNumId w:val="4"/>
  </w:num>
  <w:num w:numId="9" w16cid:durableId="2051369475">
    <w:abstractNumId w:val="8"/>
  </w:num>
  <w:num w:numId="10" w16cid:durableId="902255971">
    <w:abstractNumId w:val="13"/>
  </w:num>
  <w:num w:numId="11" w16cid:durableId="1500658791">
    <w:abstractNumId w:val="6"/>
  </w:num>
  <w:num w:numId="12" w16cid:durableId="1926458435">
    <w:abstractNumId w:val="15"/>
  </w:num>
  <w:num w:numId="13" w16cid:durableId="1242444882">
    <w:abstractNumId w:val="3"/>
  </w:num>
  <w:num w:numId="14" w16cid:durableId="1269581959">
    <w:abstractNumId w:val="15"/>
  </w:num>
  <w:num w:numId="15" w16cid:durableId="871193488">
    <w:abstractNumId w:val="2"/>
  </w:num>
  <w:num w:numId="16" w16cid:durableId="632061442">
    <w:abstractNumId w:val="15"/>
  </w:num>
  <w:num w:numId="17" w16cid:durableId="452292388">
    <w:abstractNumId w:val="1"/>
  </w:num>
  <w:num w:numId="18" w16cid:durableId="1508247621">
    <w:abstractNumId w:val="15"/>
  </w:num>
  <w:num w:numId="19" w16cid:durableId="2000109451">
    <w:abstractNumId w:val="0"/>
  </w:num>
  <w:num w:numId="20" w16cid:durableId="2109153648">
    <w:abstractNumId w:val="15"/>
  </w:num>
  <w:num w:numId="21" w16cid:durableId="1726760991">
    <w:abstractNumId w:val="12"/>
  </w:num>
  <w:num w:numId="22" w16cid:durableId="192615633">
    <w:abstractNumId w:val="12"/>
  </w:num>
  <w:num w:numId="23" w16cid:durableId="283007231">
    <w:abstractNumId w:val="9"/>
  </w:num>
  <w:num w:numId="24" w16cid:durableId="565380072">
    <w:abstractNumId w:val="14"/>
  </w:num>
  <w:num w:numId="25" w16cid:durableId="1395432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18"/>
    <w:rsid w:val="00000BA1"/>
    <w:rsid w:val="001E5C1B"/>
    <w:rsid w:val="002465C1"/>
    <w:rsid w:val="003C7924"/>
    <w:rsid w:val="004833F7"/>
    <w:rsid w:val="005A1987"/>
    <w:rsid w:val="005A7918"/>
    <w:rsid w:val="006C33DE"/>
    <w:rsid w:val="00784283"/>
    <w:rsid w:val="007E1C16"/>
    <w:rsid w:val="00824455"/>
    <w:rsid w:val="009C0E54"/>
    <w:rsid w:val="00AF1661"/>
    <w:rsid w:val="00B31270"/>
    <w:rsid w:val="00BB35F7"/>
    <w:rsid w:val="00BF3524"/>
    <w:rsid w:val="00C8234A"/>
    <w:rsid w:val="00CB5213"/>
    <w:rsid w:val="00E645B4"/>
    <w:rsid w:val="00E71ADD"/>
    <w:rsid w:val="00F02F48"/>
    <w:rsid w:val="00F64D10"/>
    <w:rsid w:val="00F82907"/>
    <w:rsid w:val="00FB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FFA14"/>
  <w15:chartTrackingRefBased/>
  <w15:docId w15:val="{F1A5F537-7F07-43F1-BCAB-F3FDE0E0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IF"/>
    <w:qFormat/>
    <w:rsid w:val="00F64D10"/>
    <w:pPr>
      <w:spacing w:after="280"/>
    </w:pPr>
    <w:rPr>
      <w:rFonts w:ascii="Basis Grotesque Pro Medium" w:eastAsiaTheme="minorEastAsia" w:hAnsi="Basis Grotesque Pro Medium"/>
      <w:sz w:val="18"/>
      <w:szCs w:val="22"/>
    </w:rPr>
  </w:style>
  <w:style w:type="paragraph" w:styleId="Heading1">
    <w:name w:val="heading 1"/>
    <w:aliases w:val="Heading 1 TIF"/>
    <w:next w:val="Normal"/>
    <w:link w:val="Heading1Char"/>
    <w:autoRedefine/>
    <w:uiPriority w:val="9"/>
    <w:qFormat/>
    <w:rsid w:val="00F64D10"/>
    <w:pPr>
      <w:keepNext/>
      <w:keepLines/>
      <w:spacing w:after="280"/>
      <w:outlineLvl w:val="0"/>
    </w:pPr>
    <w:rPr>
      <w:rFonts w:ascii="Basis Grotesque Pro" w:eastAsia="Times New Roman" w:hAnsi="Basis Grotesque Pro" w:cs="Times New Roman"/>
      <w:b/>
      <w:color w:val="003594"/>
      <w:spacing w:val="-4"/>
      <w:sz w:val="4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8428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aliases w:val="Heading 3 - TIF"/>
    <w:basedOn w:val="Normal"/>
    <w:next w:val="Normal"/>
    <w:link w:val="Heading3Char"/>
    <w:uiPriority w:val="9"/>
    <w:unhideWhenUsed/>
    <w:rsid w:val="00F64D10"/>
    <w:pPr>
      <w:keepNext/>
      <w:keepLines/>
      <w:spacing w:before="120" w:after="60"/>
      <w:outlineLvl w:val="2"/>
    </w:pPr>
    <w:rPr>
      <w:rFonts w:eastAsia="Times New Roman" w:cs="Times New Roman"/>
      <w:color w:val="44546A" w:themeColor="text2"/>
      <w:sz w:val="21"/>
      <w:szCs w:val="24"/>
    </w:rPr>
  </w:style>
  <w:style w:type="paragraph" w:styleId="Heading4">
    <w:name w:val="heading 4"/>
    <w:aliases w:val="Heading 4 - TIF"/>
    <w:basedOn w:val="Normal"/>
    <w:next w:val="Normal"/>
    <w:link w:val="Heading4Char"/>
    <w:uiPriority w:val="9"/>
    <w:unhideWhenUsed/>
    <w:qFormat/>
    <w:rsid w:val="00F64D10"/>
    <w:pPr>
      <w:keepNext/>
      <w:keepLines/>
      <w:spacing w:after="60"/>
      <w:outlineLvl w:val="3"/>
    </w:pPr>
    <w:rPr>
      <w:rFonts w:eastAsia="Times New Roman" w:cs="Times New Roman"/>
      <w:iCs/>
      <w:caps/>
      <w:szCs w:val="24"/>
    </w:rPr>
  </w:style>
  <w:style w:type="paragraph" w:styleId="Heading5">
    <w:name w:val="heading 5"/>
    <w:aliases w:val="Heading 5 - TIF"/>
    <w:basedOn w:val="Normal"/>
    <w:next w:val="Normal"/>
    <w:link w:val="Heading5Char"/>
    <w:uiPriority w:val="9"/>
    <w:unhideWhenUsed/>
    <w:rsid w:val="00F64D10"/>
    <w:pPr>
      <w:keepNext/>
      <w:keepLines/>
      <w:spacing w:before="120" w:after="60"/>
      <w:outlineLvl w:val="4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TIF Char"/>
    <w:basedOn w:val="DefaultParagraphFont"/>
    <w:link w:val="Heading1"/>
    <w:uiPriority w:val="9"/>
    <w:rsid w:val="00F64D10"/>
    <w:rPr>
      <w:rFonts w:ascii="Basis Grotesque Pro" w:eastAsia="Times New Roman" w:hAnsi="Basis Grotesque Pro" w:cs="Times New Roman"/>
      <w:b/>
      <w:color w:val="003594"/>
      <w:spacing w:val="-4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4283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Title">
    <w:name w:val="Title"/>
    <w:aliases w:val="Title - TIF"/>
    <w:basedOn w:val="ProposalSubtitle-TIF"/>
    <w:next w:val="ProposalSubtitle-TIF"/>
    <w:link w:val="TitleChar"/>
    <w:uiPriority w:val="10"/>
    <w:qFormat/>
    <w:rsid w:val="00F64D10"/>
    <w:pPr>
      <w:framePr w:wrap="notBeside"/>
      <w:spacing w:after="360" w:line="216" w:lineRule="auto"/>
    </w:pPr>
    <w:rPr>
      <w:rFonts w:ascii="Times New Roman" w:eastAsia="Calibri" w:hAnsi="Times New Roman"/>
      <w:b w:val="0"/>
      <w:caps w:val="0"/>
      <w:sz w:val="56"/>
      <w:szCs w:val="24"/>
    </w:rPr>
  </w:style>
  <w:style w:type="character" w:customStyle="1" w:styleId="TitleChar">
    <w:name w:val="Title Char"/>
    <w:aliases w:val="Title - TIF Char"/>
    <w:basedOn w:val="DefaultParagraphFont"/>
    <w:link w:val="Title"/>
    <w:uiPriority w:val="10"/>
    <w:rsid w:val="00F64D10"/>
    <w:rPr>
      <w:rFonts w:ascii="Times New Roman" w:hAnsi="Times New Roman"/>
      <w:spacing w:val="12"/>
      <w:sz w:val="56"/>
    </w:rPr>
  </w:style>
  <w:style w:type="paragraph" w:styleId="Subtitle">
    <w:name w:val="Subtitle"/>
    <w:aliases w:val="Subtitle - TIF"/>
    <w:basedOn w:val="Normal"/>
    <w:next w:val="Normal"/>
    <w:link w:val="SubtitleChar"/>
    <w:uiPriority w:val="11"/>
    <w:rsid w:val="00F64D10"/>
    <w:pPr>
      <w:numPr>
        <w:ilvl w:val="1"/>
      </w:numPr>
      <w:spacing w:after="160"/>
    </w:pPr>
    <w:rPr>
      <w:rFonts w:eastAsia="Times New Roman"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aliases w:val="Subtitle - TIF Char"/>
    <w:basedOn w:val="DefaultParagraphFont"/>
    <w:link w:val="Subtitle"/>
    <w:uiPriority w:val="11"/>
    <w:rsid w:val="00F64D10"/>
    <w:rPr>
      <w:rFonts w:ascii="Basis Grotesque Pro Medium" w:eastAsia="Times New Roman" w:hAnsi="Basis Grotesque Pro Medium"/>
      <w:color w:val="000000" w:themeColor="text1"/>
      <w:spacing w:val="15"/>
    </w:rPr>
  </w:style>
  <w:style w:type="character" w:styleId="SubtleEmphasis">
    <w:name w:val="Subtle Emphasis"/>
    <w:basedOn w:val="DefaultParagraphFont"/>
    <w:uiPriority w:val="19"/>
    <w:qFormat/>
    <w:rsid w:val="00784283"/>
    <w:rPr>
      <w:rFonts w:ascii="Arial" w:hAnsi="Arial"/>
      <w:b w:val="0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2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F04632"/>
      <w:sz w:val="20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283"/>
    <w:rPr>
      <w:rFonts w:ascii="Arial" w:hAnsi="Arial"/>
      <w:i/>
      <w:iCs/>
      <w:color w:val="F04632"/>
      <w:sz w:val="20"/>
    </w:rPr>
  </w:style>
  <w:style w:type="paragraph" w:customStyle="1" w:styleId="TIFHeadings">
    <w:name w:val="TIF Headings"/>
    <w:basedOn w:val="Normal"/>
    <w:qFormat/>
    <w:rsid w:val="003C7924"/>
    <w:pPr>
      <w:suppressAutoHyphens/>
      <w:autoSpaceDE w:val="0"/>
      <w:autoSpaceDN w:val="0"/>
      <w:adjustRightInd w:val="0"/>
      <w:spacing w:after="170" w:line="480" w:lineRule="atLeast"/>
      <w:textAlignment w:val="center"/>
    </w:pPr>
    <w:rPr>
      <w:rFonts w:ascii="Basis Grotesque Trial Medium" w:hAnsi="Basis Grotesque Trial Medium" w:cs="Basis Grotesque Trial Medium"/>
      <w:color w:val="003594"/>
      <w:spacing w:val="7"/>
      <w:sz w:val="36"/>
      <w:szCs w:val="36"/>
    </w:rPr>
  </w:style>
  <w:style w:type="paragraph" w:customStyle="1" w:styleId="TIFPullOut">
    <w:name w:val="TIF Pull Out"/>
    <w:basedOn w:val="Normal"/>
    <w:qFormat/>
    <w:rsid w:val="003C7924"/>
    <w:pPr>
      <w:tabs>
        <w:tab w:val="left" w:pos="1134"/>
      </w:tabs>
      <w:autoSpaceDE w:val="0"/>
      <w:autoSpaceDN w:val="0"/>
      <w:adjustRightInd w:val="0"/>
      <w:spacing w:after="0" w:line="340" w:lineRule="atLeast"/>
      <w:textAlignment w:val="center"/>
    </w:pPr>
    <w:rPr>
      <w:rFonts w:ascii="Basis Grotesque Trial Medium" w:hAnsi="Basis Grotesque Trial Medium" w:cs="Basis Grotesque Trial Medium"/>
      <w:color w:val="003594"/>
      <w:sz w:val="28"/>
      <w:szCs w:val="28"/>
    </w:rPr>
  </w:style>
  <w:style w:type="paragraph" w:customStyle="1" w:styleId="TIFBodyHeading">
    <w:name w:val="TIF Body Heading"/>
    <w:basedOn w:val="Normal"/>
    <w:qFormat/>
    <w:rsid w:val="003C7924"/>
    <w:pPr>
      <w:tabs>
        <w:tab w:val="left" w:pos="1134"/>
      </w:tabs>
      <w:autoSpaceDE w:val="0"/>
      <w:autoSpaceDN w:val="0"/>
      <w:adjustRightInd w:val="0"/>
      <w:spacing w:after="113" w:line="260" w:lineRule="atLeast"/>
      <w:textAlignment w:val="center"/>
    </w:pPr>
    <w:rPr>
      <w:rFonts w:ascii="Basis Grotesque Trial" w:hAnsi="Basis Grotesque Trial" w:cs="Basis Grotesque Trial"/>
      <w:b/>
      <w:bCs/>
      <w:color w:val="000000"/>
      <w:sz w:val="20"/>
      <w:szCs w:val="20"/>
    </w:rPr>
  </w:style>
  <w:style w:type="paragraph" w:customStyle="1" w:styleId="TIFNormalBody">
    <w:name w:val="TIF Normal Body"/>
    <w:basedOn w:val="Normal"/>
    <w:qFormat/>
    <w:rsid w:val="003C7924"/>
    <w:pPr>
      <w:tabs>
        <w:tab w:val="left" w:pos="1134"/>
      </w:tabs>
      <w:autoSpaceDE w:val="0"/>
      <w:autoSpaceDN w:val="0"/>
      <w:adjustRightInd w:val="0"/>
      <w:spacing w:after="0" w:line="260" w:lineRule="atLeast"/>
      <w:textAlignment w:val="center"/>
    </w:pPr>
    <w:rPr>
      <w:rFonts w:ascii="Basis Grotesque Trial Medium" w:hAnsi="Basis Grotesque Trial Medium" w:cs="Basis Grotesque Trial Medium"/>
      <w:color w:val="000000"/>
      <w:sz w:val="20"/>
      <w:szCs w:val="20"/>
    </w:rPr>
  </w:style>
  <w:style w:type="paragraph" w:customStyle="1" w:styleId="TIFCaption">
    <w:name w:val="TIF Caption"/>
    <w:basedOn w:val="Normal"/>
    <w:qFormat/>
    <w:rsid w:val="003C7924"/>
    <w:pPr>
      <w:tabs>
        <w:tab w:val="left" w:pos="1134"/>
      </w:tabs>
      <w:autoSpaceDE w:val="0"/>
      <w:autoSpaceDN w:val="0"/>
      <w:adjustRightInd w:val="0"/>
      <w:spacing w:after="113" w:line="260" w:lineRule="atLeast"/>
      <w:textAlignment w:val="center"/>
    </w:pPr>
    <w:rPr>
      <w:rFonts w:ascii="BasisGrotesqueTrial-Italic" w:hAnsi="BasisGrotesqueTrial-Italic" w:cs="BasisGrotesqueTrial-Italic"/>
      <w:i/>
      <w:iCs/>
      <w:color w:val="000000"/>
      <w:sz w:val="16"/>
      <w:szCs w:val="16"/>
    </w:rPr>
  </w:style>
  <w:style w:type="paragraph" w:customStyle="1" w:styleId="TIFTableHeading">
    <w:name w:val="TIF Table Heading"/>
    <w:basedOn w:val="Normal"/>
    <w:qFormat/>
    <w:rsid w:val="003C7924"/>
    <w:pPr>
      <w:suppressAutoHyphens/>
      <w:autoSpaceDE w:val="0"/>
      <w:autoSpaceDN w:val="0"/>
      <w:adjustRightInd w:val="0"/>
      <w:spacing w:after="170" w:line="480" w:lineRule="atLeast"/>
      <w:textAlignment w:val="center"/>
    </w:pPr>
    <w:rPr>
      <w:rFonts w:ascii="Basis Grotesque Trial" w:hAnsi="Basis Grotesque Trial" w:cs="Basis Grotesque Trial"/>
      <w:b/>
      <w:bCs/>
      <w:color w:val="003594"/>
      <w:spacing w:val="5"/>
      <w:sz w:val="24"/>
      <w:szCs w:val="24"/>
    </w:rPr>
  </w:style>
  <w:style w:type="paragraph" w:customStyle="1" w:styleId="TIFTableSubHeadings">
    <w:name w:val="TIF Table Sub Headings"/>
    <w:basedOn w:val="Normal"/>
    <w:qFormat/>
    <w:rsid w:val="003C7924"/>
    <w:pPr>
      <w:tabs>
        <w:tab w:val="left" w:pos="737"/>
        <w:tab w:val="left" w:pos="1020"/>
        <w:tab w:val="right" w:pos="9060"/>
      </w:tabs>
      <w:autoSpaceDE w:val="0"/>
      <w:autoSpaceDN w:val="0"/>
      <w:adjustRightInd w:val="0"/>
      <w:spacing w:after="57" w:line="260" w:lineRule="atLeast"/>
      <w:textAlignment w:val="center"/>
    </w:pPr>
    <w:rPr>
      <w:rFonts w:ascii="Basis Grotesque Trial" w:hAnsi="Basis Grotesque Trial" w:cs="Arial"/>
      <w:b/>
      <w:bCs/>
      <w:color w:val="003594"/>
      <w:sz w:val="20"/>
      <w:szCs w:val="20"/>
    </w:rPr>
  </w:style>
  <w:style w:type="paragraph" w:styleId="Footer">
    <w:name w:val="footer"/>
    <w:aliases w:val="Footer - TIF"/>
    <w:basedOn w:val="Normal"/>
    <w:link w:val="FooterChar"/>
    <w:uiPriority w:val="99"/>
    <w:unhideWhenUsed/>
    <w:rsid w:val="00F64D10"/>
    <w:pPr>
      <w:tabs>
        <w:tab w:val="center" w:pos="5387"/>
        <w:tab w:val="right" w:pos="9026"/>
      </w:tabs>
      <w:spacing w:after="0"/>
    </w:pPr>
    <w:rPr>
      <w:spacing w:val="4"/>
      <w:sz w:val="17"/>
      <w:szCs w:val="24"/>
    </w:rPr>
  </w:style>
  <w:style w:type="character" w:customStyle="1" w:styleId="FooterChar">
    <w:name w:val="Footer Char"/>
    <w:aliases w:val="Footer - TIF Char"/>
    <w:basedOn w:val="DefaultParagraphFont"/>
    <w:link w:val="Footer"/>
    <w:uiPriority w:val="99"/>
    <w:rsid w:val="00F64D10"/>
    <w:rPr>
      <w:rFonts w:ascii="Basis Grotesque Pro Medium" w:hAnsi="Basis Grotesque Pro Medium"/>
      <w:spacing w:val="4"/>
      <w:sz w:val="17"/>
    </w:rPr>
  </w:style>
  <w:style w:type="paragraph" w:customStyle="1" w:styleId="FooterWebsite">
    <w:name w:val="Footer Website"/>
    <w:basedOn w:val="Footer"/>
    <w:rsid w:val="00F64D10"/>
    <w:pPr>
      <w:jc w:val="center"/>
    </w:pPr>
    <w:rPr>
      <w:sz w:val="24"/>
      <w:szCs w:val="22"/>
    </w:rPr>
  </w:style>
  <w:style w:type="paragraph" w:styleId="Header">
    <w:name w:val="header"/>
    <w:aliases w:val="Header - TIF"/>
    <w:basedOn w:val="Normal"/>
    <w:link w:val="HeaderChar"/>
    <w:autoRedefine/>
    <w:uiPriority w:val="99"/>
    <w:unhideWhenUsed/>
    <w:rsid w:val="00F64D10"/>
    <w:pPr>
      <w:tabs>
        <w:tab w:val="center" w:pos="4513"/>
        <w:tab w:val="right" w:pos="9026"/>
      </w:tabs>
      <w:spacing w:after="0"/>
    </w:pPr>
    <w:rPr>
      <w:szCs w:val="24"/>
    </w:rPr>
  </w:style>
  <w:style w:type="character" w:customStyle="1" w:styleId="HeaderChar">
    <w:name w:val="Header Char"/>
    <w:aliases w:val="Header - TIF Char"/>
    <w:basedOn w:val="DefaultParagraphFont"/>
    <w:link w:val="Header"/>
    <w:uiPriority w:val="99"/>
    <w:rsid w:val="00F64D10"/>
    <w:rPr>
      <w:rFonts w:ascii="Basis Grotesque Pro Medium" w:hAnsi="Basis Grotesque Pro Medium"/>
      <w:sz w:val="18"/>
    </w:rPr>
  </w:style>
  <w:style w:type="paragraph" w:customStyle="1" w:styleId="ListBulletSpace-TIF">
    <w:name w:val="List Bullet Space - TIF"/>
    <w:uiPriority w:val="99"/>
    <w:qFormat/>
    <w:rsid w:val="00F64D10"/>
    <w:pPr>
      <w:numPr>
        <w:numId w:val="10"/>
      </w:numPr>
      <w:spacing w:after="240" w:line="264" w:lineRule="auto"/>
    </w:pPr>
    <w:rPr>
      <w:rFonts w:ascii="Basis Grotesque Pro Medium" w:hAnsi="Basis Grotesque Pro Medium"/>
      <w:sz w:val="18"/>
      <w:szCs w:val="22"/>
    </w:rPr>
  </w:style>
  <w:style w:type="paragraph" w:styleId="NoSpacing">
    <w:name w:val="No Spacing"/>
    <w:aliases w:val="No Spacing - TIF"/>
    <w:uiPriority w:val="1"/>
    <w:qFormat/>
    <w:rsid w:val="00F64D10"/>
    <w:rPr>
      <w:rFonts w:ascii="Basis Grotesque Pro Medium" w:hAnsi="Basis Grotesque Pro Medium"/>
      <w:sz w:val="18"/>
      <w:szCs w:val="22"/>
    </w:rPr>
  </w:style>
  <w:style w:type="paragraph" w:customStyle="1" w:styleId="TIF-RangerightMedium">
    <w:name w:val="TIF - Range right Medium"/>
    <w:basedOn w:val="Normal"/>
    <w:uiPriority w:val="99"/>
    <w:rsid w:val="00F64D10"/>
    <w:pPr>
      <w:autoSpaceDE w:val="0"/>
      <w:autoSpaceDN w:val="0"/>
      <w:adjustRightInd w:val="0"/>
      <w:spacing w:after="0" w:line="230" w:lineRule="atLeast"/>
      <w:jc w:val="right"/>
      <w:textAlignment w:val="center"/>
    </w:pPr>
    <w:rPr>
      <w:rFonts w:cs="Basis Grotesque Pro Medium"/>
      <w:color w:val="233E8B"/>
      <w:sz w:val="17"/>
      <w:szCs w:val="17"/>
      <w:lang w:val="en-US"/>
    </w:rPr>
  </w:style>
  <w:style w:type="paragraph" w:customStyle="1" w:styleId="TIFReporttemplate-Content-Bodyheading">
    <w:name w:val="TIF Report template - Content - Body heading"/>
    <w:basedOn w:val="Normal"/>
    <w:uiPriority w:val="99"/>
    <w:rsid w:val="00F64D10"/>
    <w:pPr>
      <w:tabs>
        <w:tab w:val="left" w:pos="1134"/>
      </w:tabs>
      <w:autoSpaceDE w:val="0"/>
      <w:autoSpaceDN w:val="0"/>
      <w:adjustRightInd w:val="0"/>
      <w:spacing w:after="113" w:line="260" w:lineRule="atLeast"/>
      <w:textAlignment w:val="center"/>
    </w:pPr>
    <w:rPr>
      <w:rFonts w:ascii="Basis Grotesque Pro" w:hAnsi="Basis Grotesque Pro" w:cs="Basis Grotesque Pro"/>
      <w:b/>
      <w:bCs/>
      <w:color w:val="000000"/>
      <w:sz w:val="20"/>
      <w:szCs w:val="20"/>
      <w:lang w:val="en-US"/>
    </w:rPr>
  </w:style>
  <w:style w:type="paragraph" w:customStyle="1" w:styleId="TIFReporttemplate-Content-Pullout">
    <w:name w:val="TIF Report template - Content - Pull out"/>
    <w:basedOn w:val="Normal"/>
    <w:uiPriority w:val="99"/>
    <w:rsid w:val="00F64D10"/>
    <w:pPr>
      <w:tabs>
        <w:tab w:val="left" w:pos="1134"/>
      </w:tabs>
      <w:autoSpaceDE w:val="0"/>
      <w:autoSpaceDN w:val="0"/>
      <w:adjustRightInd w:val="0"/>
      <w:spacing w:after="0" w:line="340" w:lineRule="atLeast"/>
      <w:textAlignment w:val="center"/>
    </w:pPr>
    <w:rPr>
      <w:rFonts w:cs="Basis Grotesque Pro Medium"/>
      <w:color w:val="003594"/>
      <w:sz w:val="28"/>
      <w:szCs w:val="28"/>
      <w:lang w:val="en-US"/>
    </w:rPr>
  </w:style>
  <w:style w:type="paragraph" w:customStyle="1" w:styleId="TIFReporttemplate-ContentFootertext">
    <w:name w:val="TIF Report template - Content Footer text"/>
    <w:basedOn w:val="TIF-RangerightMedium"/>
    <w:uiPriority w:val="99"/>
    <w:rsid w:val="00F64D10"/>
    <w:pPr>
      <w:jc w:val="left"/>
    </w:pPr>
    <w:rPr>
      <w:color w:val="003594"/>
    </w:rPr>
  </w:style>
  <w:style w:type="character" w:customStyle="1" w:styleId="Heading3Char">
    <w:name w:val="Heading 3 Char"/>
    <w:aliases w:val="Heading 3 - TIF Char"/>
    <w:basedOn w:val="DefaultParagraphFont"/>
    <w:link w:val="Heading3"/>
    <w:uiPriority w:val="9"/>
    <w:rsid w:val="00F64D10"/>
    <w:rPr>
      <w:rFonts w:ascii="Basis Grotesque Pro Medium" w:eastAsia="Times New Roman" w:hAnsi="Basis Grotesque Pro Medium" w:cs="Times New Roman"/>
      <w:color w:val="44546A" w:themeColor="text2"/>
      <w:sz w:val="21"/>
    </w:rPr>
  </w:style>
  <w:style w:type="character" w:customStyle="1" w:styleId="Heading4Char">
    <w:name w:val="Heading 4 Char"/>
    <w:aliases w:val="Heading 4 - TIF Char"/>
    <w:basedOn w:val="DefaultParagraphFont"/>
    <w:link w:val="Heading4"/>
    <w:uiPriority w:val="9"/>
    <w:rsid w:val="00F64D10"/>
    <w:rPr>
      <w:rFonts w:ascii="Basis Grotesque Pro Medium" w:eastAsia="Times New Roman" w:hAnsi="Basis Grotesque Pro Medium" w:cs="Times New Roman"/>
      <w:iCs/>
      <w:caps/>
      <w:sz w:val="18"/>
    </w:rPr>
  </w:style>
  <w:style w:type="character" w:customStyle="1" w:styleId="Heading5Char">
    <w:name w:val="Heading 5 Char"/>
    <w:aliases w:val="Heading 5 - TIF Char"/>
    <w:basedOn w:val="DefaultParagraphFont"/>
    <w:link w:val="Heading5"/>
    <w:uiPriority w:val="9"/>
    <w:rsid w:val="00F64D10"/>
    <w:rPr>
      <w:rFonts w:ascii="Basis Grotesque Pro Medium" w:eastAsia="Times New Roman" w:hAnsi="Basis Grotesque Pro Medium" w:cs="Times New Roman"/>
      <w:sz w:val="18"/>
    </w:rPr>
  </w:style>
  <w:style w:type="character" w:styleId="Hyperlink">
    <w:name w:val="Hyperlink"/>
    <w:aliases w:val="Hyperlink - TIF"/>
    <w:basedOn w:val="DefaultParagraphFont"/>
    <w:uiPriority w:val="99"/>
    <w:unhideWhenUsed/>
    <w:rsid w:val="00F64D10"/>
    <w:rPr>
      <w:rFonts w:ascii="Basis Grotesque Pro Medium" w:hAnsi="Basis Grotesque Pro Medium"/>
      <w:b w:val="0"/>
      <w:i w:val="0"/>
      <w:color w:val="0563C1" w:themeColor="hyperlink"/>
      <w:u w:val="single"/>
    </w:rPr>
  </w:style>
  <w:style w:type="paragraph" w:styleId="List">
    <w:name w:val="List"/>
    <w:aliases w:val="List - TIF"/>
    <w:basedOn w:val="Normal"/>
    <w:uiPriority w:val="99"/>
    <w:unhideWhenUsed/>
    <w:qFormat/>
    <w:rsid w:val="00F64D10"/>
    <w:pPr>
      <w:numPr>
        <w:numId w:val="3"/>
      </w:numPr>
      <w:contextualSpacing/>
    </w:pPr>
  </w:style>
  <w:style w:type="paragraph" w:styleId="List2">
    <w:name w:val="List 2"/>
    <w:aliases w:val="List 2 - TIF"/>
    <w:basedOn w:val="Normal"/>
    <w:uiPriority w:val="99"/>
    <w:unhideWhenUsed/>
    <w:qFormat/>
    <w:rsid w:val="00F64D10"/>
    <w:pPr>
      <w:numPr>
        <w:ilvl w:val="1"/>
        <w:numId w:val="3"/>
      </w:numPr>
      <w:contextualSpacing/>
    </w:pPr>
  </w:style>
  <w:style w:type="paragraph" w:styleId="ListBullet">
    <w:name w:val="List Bullet"/>
    <w:aliases w:val="List Bullet - TIF"/>
    <w:basedOn w:val="Normal"/>
    <w:uiPriority w:val="99"/>
    <w:unhideWhenUsed/>
    <w:qFormat/>
    <w:rsid w:val="00F64D10"/>
    <w:pPr>
      <w:numPr>
        <w:numId w:val="9"/>
      </w:numPr>
      <w:contextualSpacing/>
    </w:pPr>
  </w:style>
  <w:style w:type="paragraph" w:styleId="ListBullet2">
    <w:name w:val="List Bullet 2"/>
    <w:aliases w:val="List Bullet 2 - TIF"/>
    <w:basedOn w:val="Normal"/>
    <w:uiPriority w:val="99"/>
    <w:unhideWhenUsed/>
    <w:qFormat/>
    <w:rsid w:val="00F64D10"/>
    <w:pPr>
      <w:numPr>
        <w:ilvl w:val="1"/>
        <w:numId w:val="9"/>
      </w:numPr>
      <w:contextualSpacing/>
    </w:pPr>
  </w:style>
  <w:style w:type="paragraph" w:styleId="ListBullet3">
    <w:name w:val="List Bullet 3"/>
    <w:aliases w:val="List Bullet 3 - TIF"/>
    <w:basedOn w:val="Normal"/>
    <w:uiPriority w:val="99"/>
    <w:unhideWhenUsed/>
    <w:rsid w:val="00F64D10"/>
    <w:pPr>
      <w:numPr>
        <w:ilvl w:val="2"/>
        <w:numId w:val="9"/>
      </w:numPr>
      <w:contextualSpacing/>
    </w:pPr>
  </w:style>
  <w:style w:type="paragraph" w:styleId="ListContinue">
    <w:name w:val="List Continue"/>
    <w:aliases w:val="List Continue - TIF"/>
    <w:basedOn w:val="Normal"/>
    <w:uiPriority w:val="99"/>
    <w:unhideWhenUsed/>
    <w:qFormat/>
    <w:rsid w:val="00F64D10"/>
    <w:pPr>
      <w:ind w:left="283"/>
      <w:contextualSpacing/>
    </w:pPr>
  </w:style>
  <w:style w:type="paragraph" w:styleId="ListContinue2">
    <w:name w:val="List Continue 2"/>
    <w:aliases w:val="List Continue 2 - TIF"/>
    <w:basedOn w:val="Normal"/>
    <w:uiPriority w:val="99"/>
    <w:unhideWhenUsed/>
    <w:qFormat/>
    <w:rsid w:val="00F64D10"/>
    <w:pPr>
      <w:ind w:left="566"/>
      <w:contextualSpacing/>
    </w:pPr>
  </w:style>
  <w:style w:type="paragraph" w:styleId="ListContinue3">
    <w:name w:val="List Continue 3"/>
    <w:aliases w:val="List Continue 3 - TIF"/>
    <w:basedOn w:val="Normal"/>
    <w:uiPriority w:val="99"/>
    <w:unhideWhenUsed/>
    <w:qFormat/>
    <w:rsid w:val="00F64D10"/>
    <w:pPr>
      <w:ind w:left="849"/>
      <w:contextualSpacing/>
    </w:pPr>
  </w:style>
  <w:style w:type="paragraph" w:styleId="ListContinue4">
    <w:name w:val="List Continue 4"/>
    <w:aliases w:val="List Continue 4 - TIF"/>
    <w:basedOn w:val="Normal"/>
    <w:uiPriority w:val="99"/>
    <w:unhideWhenUsed/>
    <w:qFormat/>
    <w:rsid w:val="00F64D10"/>
    <w:pPr>
      <w:ind w:left="1132"/>
      <w:contextualSpacing/>
    </w:pPr>
  </w:style>
  <w:style w:type="paragraph" w:styleId="ListNumber">
    <w:name w:val="List Number"/>
    <w:aliases w:val="List Number - TIF"/>
    <w:uiPriority w:val="99"/>
    <w:unhideWhenUsed/>
    <w:qFormat/>
    <w:rsid w:val="00F64D10"/>
    <w:pPr>
      <w:numPr>
        <w:numId w:val="20"/>
      </w:numPr>
      <w:spacing w:after="200" w:line="288" w:lineRule="auto"/>
      <w:contextualSpacing/>
    </w:pPr>
    <w:rPr>
      <w:rFonts w:ascii="Basis Grotesque Pro" w:hAnsi="Basis Grotesque Pro"/>
      <w:b/>
      <w:sz w:val="18"/>
      <w:szCs w:val="22"/>
    </w:rPr>
  </w:style>
  <w:style w:type="paragraph" w:styleId="ListNumber2">
    <w:name w:val="List Number 2"/>
    <w:aliases w:val="List Number 2 - TIF"/>
    <w:basedOn w:val="Normal"/>
    <w:uiPriority w:val="99"/>
    <w:unhideWhenUsed/>
    <w:qFormat/>
    <w:rsid w:val="00F64D10"/>
    <w:pPr>
      <w:numPr>
        <w:ilvl w:val="1"/>
        <w:numId w:val="20"/>
      </w:numPr>
      <w:contextualSpacing/>
    </w:pPr>
  </w:style>
  <w:style w:type="paragraph" w:styleId="ListNumber3">
    <w:name w:val="List Number 3"/>
    <w:aliases w:val="List Number 3 - TIF"/>
    <w:basedOn w:val="Normal"/>
    <w:uiPriority w:val="99"/>
    <w:unhideWhenUsed/>
    <w:qFormat/>
    <w:rsid w:val="00F64D10"/>
    <w:pPr>
      <w:numPr>
        <w:ilvl w:val="2"/>
        <w:numId w:val="20"/>
      </w:numPr>
      <w:contextualSpacing/>
    </w:pPr>
  </w:style>
  <w:style w:type="paragraph" w:styleId="ListNumber4">
    <w:name w:val="List Number 4"/>
    <w:aliases w:val="List Number 4 - TIF"/>
    <w:basedOn w:val="Normal"/>
    <w:uiPriority w:val="99"/>
    <w:unhideWhenUsed/>
    <w:qFormat/>
    <w:rsid w:val="00F64D10"/>
    <w:pPr>
      <w:numPr>
        <w:ilvl w:val="3"/>
        <w:numId w:val="20"/>
      </w:numPr>
      <w:contextualSpacing/>
    </w:pPr>
  </w:style>
  <w:style w:type="paragraph" w:styleId="ListNumber5">
    <w:name w:val="List Number 5"/>
    <w:aliases w:val="List Number 5 - TIF"/>
    <w:basedOn w:val="Normal"/>
    <w:uiPriority w:val="99"/>
    <w:unhideWhenUsed/>
    <w:rsid w:val="00F64D10"/>
    <w:pPr>
      <w:numPr>
        <w:ilvl w:val="4"/>
        <w:numId w:val="20"/>
      </w:numPr>
      <w:contextualSpacing/>
    </w:pPr>
  </w:style>
  <w:style w:type="paragraph" w:styleId="ListParagraph">
    <w:name w:val="List Paragraph"/>
    <w:aliases w:val="List Paragraph - TIF"/>
    <w:basedOn w:val="Normal"/>
    <w:uiPriority w:val="34"/>
    <w:qFormat/>
    <w:rsid w:val="00F64D10"/>
    <w:pPr>
      <w:ind w:left="284"/>
      <w:contextualSpacing/>
    </w:pPr>
  </w:style>
  <w:style w:type="paragraph" w:customStyle="1" w:styleId="NumberedHeading1-TIF">
    <w:name w:val="Numbered Heading 1 - TIF"/>
    <w:basedOn w:val="Heading1"/>
    <w:next w:val="Normal"/>
    <w:link w:val="NumberedHeading1-TIFChar"/>
    <w:rsid w:val="00F64D10"/>
    <w:pPr>
      <w:numPr>
        <w:numId w:val="22"/>
      </w:numPr>
    </w:pPr>
    <w:rPr>
      <w:rFonts w:ascii="Times New Roman" w:hAnsi="Times New Roman"/>
      <w:color w:val="44546A" w:themeColor="text2"/>
      <w:sz w:val="32"/>
    </w:rPr>
  </w:style>
  <w:style w:type="character" w:customStyle="1" w:styleId="NumberedHeading1-TIFChar">
    <w:name w:val="Numbered Heading 1 - TIF Char"/>
    <w:basedOn w:val="Heading1Char"/>
    <w:link w:val="NumberedHeading1-TIF"/>
    <w:rsid w:val="00F64D10"/>
    <w:rPr>
      <w:rFonts w:ascii="Times New Roman" w:eastAsia="Times New Roman" w:hAnsi="Times New Roman" w:cs="Times New Roman"/>
      <w:b/>
      <w:color w:val="44546A" w:themeColor="text2"/>
      <w:spacing w:val="-4"/>
      <w:sz w:val="32"/>
      <w:szCs w:val="32"/>
    </w:rPr>
  </w:style>
  <w:style w:type="paragraph" w:customStyle="1" w:styleId="NumberedHeading2-TIF">
    <w:name w:val="Numbered Heading 2 - TIF"/>
    <w:basedOn w:val="Heading2"/>
    <w:next w:val="Normal"/>
    <w:link w:val="NumberedHeading2-TIFChar"/>
    <w:rsid w:val="00F64D10"/>
    <w:pPr>
      <w:numPr>
        <w:ilvl w:val="1"/>
        <w:numId w:val="23"/>
      </w:numPr>
      <w:spacing w:before="240" w:after="240"/>
      <w:ind w:left="680" w:hanging="680"/>
    </w:pPr>
    <w:rPr>
      <w:rFonts w:eastAsia="Times New Roman" w:cs="Times New Roman"/>
      <w:b w:val="0"/>
      <w:color w:val="auto"/>
      <w:spacing w:val="-2"/>
      <w:sz w:val="24"/>
    </w:rPr>
  </w:style>
  <w:style w:type="character" w:customStyle="1" w:styleId="NumberedHeading2-TIFChar">
    <w:name w:val="Numbered Heading 2 - TIF Char"/>
    <w:basedOn w:val="DefaultParagraphFont"/>
    <w:link w:val="NumberedHeading2-TIF"/>
    <w:rsid w:val="00F64D10"/>
    <w:rPr>
      <w:rFonts w:ascii="Basis Grotesque Pro Medium" w:eastAsia="Times New Roman" w:hAnsi="Basis Grotesque Pro Medium" w:cs="Times New Roman"/>
      <w:spacing w:val="-2"/>
      <w:szCs w:val="26"/>
    </w:rPr>
  </w:style>
  <w:style w:type="paragraph" w:customStyle="1" w:styleId="ProposalDetails-TIF">
    <w:name w:val="Proposal Details - TIF"/>
    <w:rsid w:val="00F64D10"/>
    <w:pPr>
      <w:framePr w:w="6974" w:wrap="around" w:vAnchor="page" w:hAnchor="page" w:xAlign="center" w:y="11783" w:anchorLock="1"/>
      <w:spacing w:after="80" w:line="264" w:lineRule="auto"/>
      <w:contextualSpacing/>
      <w:jc w:val="center"/>
    </w:pPr>
    <w:rPr>
      <w:rFonts w:ascii="Basis Grotesque Pro Medium" w:hAnsi="Basis Grotesque Pro Medium"/>
      <w:sz w:val="18"/>
      <w:szCs w:val="22"/>
    </w:rPr>
  </w:style>
  <w:style w:type="paragraph" w:customStyle="1" w:styleId="ProposalSubtitle-TIF">
    <w:name w:val="Proposal Subtitle - TIF"/>
    <w:rsid w:val="00F64D10"/>
    <w:pPr>
      <w:framePr w:w="6974" w:wrap="notBeside" w:vAnchor="page" w:hAnchor="page" w:xAlign="center" w:y="5359" w:anchorLock="1"/>
      <w:spacing w:after="240"/>
      <w:jc w:val="center"/>
    </w:pPr>
    <w:rPr>
      <w:rFonts w:ascii="Basis Grotesque Pro" w:hAnsi="Basis Grotesque Pro"/>
      <w:b/>
      <w:caps/>
      <w:spacing w:val="12"/>
      <w:sz w:val="28"/>
      <w:szCs w:val="22"/>
    </w:rPr>
  </w:style>
  <w:style w:type="paragraph" w:customStyle="1" w:styleId="Pull-outQuote-TIF">
    <w:name w:val="Pull-out Quote - TIF"/>
    <w:basedOn w:val="Normal"/>
    <w:link w:val="Pull-outQuote-TIFChar"/>
    <w:uiPriority w:val="19"/>
    <w:rsid w:val="00F64D10"/>
    <w:pPr>
      <w:pBdr>
        <w:top w:val="single" w:sz="4" w:space="4" w:color="44546A" w:themeColor="text2"/>
        <w:left w:val="single" w:sz="4" w:space="4" w:color="44546A" w:themeColor="text2"/>
        <w:bottom w:val="single" w:sz="4" w:space="4" w:color="44546A" w:themeColor="text2"/>
        <w:right w:val="single" w:sz="4" w:space="4" w:color="44546A" w:themeColor="text2"/>
      </w:pBdr>
      <w:shd w:val="clear" w:color="auto" w:fill="44546A" w:themeFill="text2"/>
      <w:ind w:left="113" w:right="113"/>
    </w:pPr>
    <w:rPr>
      <w:rFonts w:asciiTheme="minorHAnsi" w:eastAsia="Calibri" w:hAnsiTheme="minorHAnsi"/>
      <w:color w:val="FFFFFF" w:themeColor="background1"/>
      <w:szCs w:val="24"/>
    </w:rPr>
  </w:style>
  <w:style w:type="character" w:customStyle="1" w:styleId="Pull-outQuote-TIFChar">
    <w:name w:val="Pull-out Quote - TIF Char"/>
    <w:basedOn w:val="DefaultParagraphFont"/>
    <w:link w:val="Pull-outQuote-TIF"/>
    <w:uiPriority w:val="19"/>
    <w:rsid w:val="00F64D10"/>
    <w:rPr>
      <w:color w:val="FFFFFF" w:themeColor="background1"/>
      <w:sz w:val="18"/>
      <w:shd w:val="clear" w:color="auto" w:fill="44546A" w:themeFill="text2"/>
    </w:rPr>
  </w:style>
  <w:style w:type="paragraph" w:customStyle="1" w:styleId="Pull-OutQuote-TIF0">
    <w:name w:val="Pull-Out Quote - TIF"/>
    <w:basedOn w:val="Normal"/>
    <w:autoRedefine/>
    <w:uiPriority w:val="19"/>
    <w:qFormat/>
    <w:rsid w:val="00F64D10"/>
    <w:pPr>
      <w:spacing w:after="240" w:line="228" w:lineRule="auto"/>
    </w:pPr>
    <w:rPr>
      <w:color w:val="003594"/>
      <w:spacing w:val="-4"/>
      <w:sz w:val="32"/>
    </w:rPr>
  </w:style>
  <w:style w:type="paragraph" w:customStyle="1" w:styleId="Pull-outQuoteHeading-TIF">
    <w:name w:val="Pull-out Quote Heading - TIF"/>
    <w:basedOn w:val="Pull-outQuote-TIF"/>
    <w:next w:val="Pull-outQuote-TIF"/>
    <w:link w:val="Pull-outQuoteHeading-TIFChar"/>
    <w:uiPriority w:val="19"/>
    <w:rsid w:val="00F64D10"/>
    <w:rPr>
      <w:b/>
    </w:rPr>
  </w:style>
  <w:style w:type="character" w:customStyle="1" w:styleId="Pull-outQuoteHeading-TIFChar">
    <w:name w:val="Pull-out Quote Heading - TIF Char"/>
    <w:basedOn w:val="Pull-outQuote-TIFChar"/>
    <w:link w:val="Pull-outQuoteHeading-TIF"/>
    <w:uiPriority w:val="19"/>
    <w:rsid w:val="00F64D10"/>
    <w:rPr>
      <w:b/>
      <w:color w:val="FFFFFF" w:themeColor="background1"/>
      <w:sz w:val="18"/>
      <w:shd w:val="clear" w:color="auto" w:fill="44546A" w:themeFill="text2"/>
    </w:rPr>
  </w:style>
  <w:style w:type="paragraph" w:customStyle="1" w:styleId="ReportSubtitle-TIF">
    <w:name w:val="Report Subtitle - TIF"/>
    <w:basedOn w:val="ProposalSubtitle-TIF"/>
    <w:rsid w:val="00F64D10"/>
    <w:pPr>
      <w:framePr w:wrap="notBeside" w:y="5671"/>
    </w:pPr>
  </w:style>
  <w:style w:type="paragraph" w:customStyle="1" w:styleId="ReportTitle-TIF">
    <w:name w:val="Report Title - TIF"/>
    <w:basedOn w:val="ReportSubtitle-TIF"/>
    <w:rsid w:val="00F64D10"/>
    <w:pPr>
      <w:framePr w:wrap="notBeside"/>
      <w:spacing w:after="360" w:line="216" w:lineRule="auto"/>
    </w:pPr>
    <w:rPr>
      <w:caps w:val="0"/>
      <w:sz w:val="56"/>
    </w:rPr>
  </w:style>
  <w:style w:type="paragraph" w:customStyle="1" w:styleId="Sign-off-TIF">
    <w:name w:val="Sign-off - TIF"/>
    <w:basedOn w:val="NoSpacing"/>
    <w:next w:val="Normal"/>
    <w:rsid w:val="00F64D10"/>
    <w:rPr>
      <w:b/>
    </w:rPr>
  </w:style>
  <w:style w:type="paragraph" w:styleId="TOC1">
    <w:name w:val="toc 1"/>
    <w:aliases w:val="TOC 1 - TIF"/>
    <w:basedOn w:val="Normal"/>
    <w:next w:val="Normal"/>
    <w:autoRedefine/>
    <w:uiPriority w:val="39"/>
    <w:unhideWhenUsed/>
    <w:rsid w:val="00F64D10"/>
    <w:pPr>
      <w:tabs>
        <w:tab w:val="right" w:pos="9854"/>
      </w:tabs>
      <w:spacing w:after="100" w:line="264" w:lineRule="auto"/>
    </w:pPr>
    <w:rPr>
      <w:sz w:val="28"/>
    </w:rPr>
  </w:style>
  <w:style w:type="paragraph" w:styleId="TOC2">
    <w:name w:val="toc 2"/>
    <w:aliases w:val="TOC 2 - TIF"/>
    <w:next w:val="Normal"/>
    <w:autoRedefine/>
    <w:uiPriority w:val="39"/>
    <w:unhideWhenUsed/>
    <w:rsid w:val="00F64D10"/>
    <w:pPr>
      <w:spacing w:before="480" w:after="480" w:line="360" w:lineRule="auto"/>
      <w:contextualSpacing/>
    </w:pPr>
    <w:rPr>
      <w:rFonts w:ascii="Basis Grotesque Pro Medium" w:hAnsi="Basis Grotesque Pro Medium"/>
      <w:sz w:val="28"/>
      <w:szCs w:val="22"/>
    </w:rPr>
  </w:style>
  <w:style w:type="paragraph" w:styleId="TOCHeading">
    <w:name w:val="TOC Heading"/>
    <w:aliases w:val="TOC Heading - TIF"/>
    <w:basedOn w:val="Heading1"/>
    <w:next w:val="Normal"/>
    <w:uiPriority w:val="39"/>
    <w:unhideWhenUsed/>
    <w:rsid w:val="00F64D10"/>
    <w:pPr>
      <w:spacing w:after="520"/>
      <w:outlineLvl w:val="9"/>
    </w:pPr>
    <w:rPr>
      <w:color w:val="000000" w:themeColor="text1"/>
      <w:sz w:val="42"/>
    </w:rPr>
  </w:style>
  <w:style w:type="paragraph" w:customStyle="1" w:styleId="TotalAmount-TIF">
    <w:name w:val="Total Amount - TIF"/>
    <w:basedOn w:val="NoSpacing"/>
    <w:rsid w:val="00F64D10"/>
    <w:rPr>
      <w:sz w:val="24"/>
    </w:rPr>
  </w:style>
  <w:style w:type="paragraph" w:customStyle="1" w:styleId="VersionFrame-TIF">
    <w:name w:val="Version Frame - TIF"/>
    <w:rsid w:val="00F64D10"/>
    <w:pPr>
      <w:framePr w:w="9866" w:wrap="around" w:vAnchor="page" w:hAnchor="margin" w:y="12271" w:anchorLock="1"/>
      <w:spacing w:after="160" w:line="264" w:lineRule="auto"/>
    </w:pPr>
    <w:rPr>
      <w:rFonts w:ascii="Basis Grotesque Pro Medium" w:hAnsi="Basis Grotesque Pro Medium"/>
      <w:sz w:val="16"/>
      <w:szCs w:val="22"/>
    </w:rPr>
  </w:style>
  <w:style w:type="character" w:customStyle="1" w:styleId="WhiteCharacterStyle-TIF">
    <w:name w:val="White Character Style - TIF"/>
    <w:basedOn w:val="DefaultParagraphFont"/>
    <w:uiPriority w:val="2"/>
    <w:qFormat/>
    <w:rsid w:val="00F64D10"/>
    <w:rPr>
      <w:rFonts w:ascii="Basis Grotesque Pro Medium" w:hAnsi="Basis Grotesque Pro Medium"/>
      <w:b w:val="0"/>
      <w:i w:val="0"/>
      <w:color w:val="FFFFFF" w:themeColor="background1"/>
    </w:rPr>
  </w:style>
  <w:style w:type="paragraph" w:customStyle="1" w:styleId="BasicParagraph">
    <w:name w:val="[Basic Paragraph]"/>
    <w:basedOn w:val="Normal"/>
    <w:autoRedefine/>
    <w:uiPriority w:val="99"/>
    <w:qFormat/>
    <w:rsid w:val="00F82907"/>
    <w:pPr>
      <w:tabs>
        <w:tab w:val="left" w:pos="1134"/>
      </w:tabs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Theme="minorHAnsi" w:hAnsi="Arial" w:cs="Arial"/>
      <w:bCs/>
      <w:color w:val="000000"/>
      <w:sz w:val="24"/>
      <w:szCs w:val="24"/>
      <w:lang w:val="en-US"/>
    </w:rPr>
  </w:style>
  <w:style w:type="paragraph" w:customStyle="1" w:styleId="TIFLetterheadBody10pt">
    <w:name w:val="TIF Letterhead Body 10pt"/>
    <w:basedOn w:val="BasicParagraph"/>
    <w:qFormat/>
    <w:rsid w:val="001E5C1B"/>
    <w:rPr>
      <w:rFonts w:cs="Basis Grotesque Pro Medium"/>
      <w:szCs w:val="20"/>
    </w:rPr>
  </w:style>
  <w:style w:type="table" w:styleId="TableGrid">
    <w:name w:val="Table Grid"/>
    <w:basedOn w:val="TableNormal"/>
    <w:uiPriority w:val="39"/>
    <w:rsid w:val="005A7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7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invergowrie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\Invergowrie%20Dropbox\Invergowrie%20Team%20Folder\2025-2026\TIF%20LOGOS\TIF_Letterhead_Template_V.01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TIF_Letterhead_Template_V.01_2026</Template>
  <TotalTime>1519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Bartlett</dc:creator>
  <cp:keywords/>
  <dc:description/>
  <cp:lastModifiedBy>The Invergowrie Foundation</cp:lastModifiedBy>
  <cp:revision>7</cp:revision>
  <dcterms:created xsi:type="dcterms:W3CDTF">2026-07-08T07:47:00Z</dcterms:created>
  <dcterms:modified xsi:type="dcterms:W3CDTF">2026-07-15T07:24:00Z</dcterms:modified>
</cp:coreProperties>
</file>