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29B" w:rsidRDefault="00980D73" w:rsidP="00182EC8">
      <w:pPr>
        <w:pStyle w:val="MUCertificateTitle-SingleLine"/>
      </w:pPr>
      <w:r>
        <w:t>[Certificate Title Here]</w:t>
      </w:r>
    </w:p>
    <w:p w:rsidR="00980D73" w:rsidRDefault="00980D73" w:rsidP="00980D73">
      <w:pPr>
        <w:pStyle w:val="MUPresentedHeading"/>
      </w:pPr>
      <w:r>
        <w:t>This scholarship is presented to</w:t>
      </w:r>
    </w:p>
    <w:p w:rsidR="00980D73" w:rsidRDefault="00980D73" w:rsidP="00980D73">
      <w:pPr>
        <w:pStyle w:val="MUNameofRecipient"/>
      </w:pPr>
      <w:r>
        <w:t>[Insert Recipient’s Name]</w:t>
      </w:r>
    </w:p>
    <w:p w:rsidR="00980D73" w:rsidRDefault="00980D73" w:rsidP="00182EC8">
      <w:pPr>
        <w:pStyle w:val="MUCertificateReasonText"/>
        <w:spacing w:before="57" w:after="85"/>
      </w:pPr>
      <w:r>
        <w:t>The scholarship is awarded annually to the student achieving the highest</w:t>
      </w:r>
      <w:r w:rsidR="00182EC8">
        <w:t xml:space="preserve"> </w:t>
      </w:r>
      <w:r>
        <w:t xml:space="preserve">aggregate mark in third-year level, who proceeds into </w:t>
      </w:r>
      <w:proofErr w:type="spellStart"/>
      <w:r>
        <w:t>honours</w:t>
      </w:r>
      <w:proofErr w:type="spellEnd"/>
      <w:r>
        <w:t xml:space="preserve"> or postgraduate</w:t>
      </w:r>
      <w:r w:rsidR="00182EC8">
        <w:t xml:space="preserve"> </w:t>
      </w:r>
      <w:r>
        <w:t xml:space="preserve">studies the </w:t>
      </w:r>
      <w:r w:rsidR="00182EC8">
        <w:t>following year.</w:t>
      </w:r>
    </w:p>
    <w:p w:rsidR="009B79BD" w:rsidRDefault="009B79BD" w:rsidP="00182EC8">
      <w:pPr>
        <w:pStyle w:val="MUCertificateReasonText"/>
        <w:spacing w:before="57" w:after="85"/>
      </w:pPr>
    </w:p>
    <w:p w:rsidR="009B79BD" w:rsidRDefault="009B79BD" w:rsidP="00182EC8">
      <w:pPr>
        <w:pStyle w:val="MUCertificateReasonText"/>
        <w:spacing w:before="57" w:after="85"/>
      </w:pPr>
    </w:p>
    <w:p w:rsidR="009B79BD" w:rsidRDefault="009B79BD" w:rsidP="00182EC8">
      <w:pPr>
        <w:pStyle w:val="MUCertificateReasonText"/>
        <w:spacing w:before="57" w:after="85"/>
      </w:pPr>
    </w:p>
    <w:p w:rsidR="009B79BD" w:rsidRDefault="009B79BD" w:rsidP="00182EC8">
      <w:pPr>
        <w:pStyle w:val="MUCertificateReasonText"/>
        <w:spacing w:before="57" w:after="85"/>
      </w:pPr>
    </w:p>
    <w:p w:rsidR="009B79BD" w:rsidRDefault="009B79BD" w:rsidP="00182EC8">
      <w:pPr>
        <w:pStyle w:val="MUCertificateReasonText"/>
        <w:spacing w:before="57" w:after="85"/>
      </w:pPr>
    </w:p>
    <w:p w:rsidR="009B79BD" w:rsidRDefault="009B79BD" w:rsidP="00182EC8">
      <w:pPr>
        <w:pStyle w:val="MUCertificateReasonText"/>
        <w:spacing w:before="57" w:after="85"/>
      </w:pPr>
    </w:p>
    <w:p w:rsidR="009B79BD" w:rsidRDefault="009B79BD" w:rsidP="00182EC8">
      <w:pPr>
        <w:pStyle w:val="MUCertificateReasonText"/>
        <w:spacing w:before="57" w:after="85"/>
      </w:pPr>
      <w:bookmarkStart w:id="0" w:name="_GoBack"/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9781"/>
      </w:tblGrid>
      <w:tr w:rsidR="009B79BD" w:rsidTr="009B79BD">
        <w:tc>
          <w:tcPr>
            <w:tcW w:w="97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bookmarkEnd w:id="0"/>
          <w:p w:rsidR="009B79BD" w:rsidRPr="00164775" w:rsidRDefault="009B79BD" w:rsidP="009B79BD">
            <w:pPr>
              <w:rPr>
                <w:rFonts w:ascii="Times" w:eastAsia="MS Mincho" w:hAnsi="Times" w:cs="Times New Roman"/>
                <w:lang w:val="en-AU"/>
              </w:rPr>
            </w:pPr>
            <w:r w:rsidRPr="00164775">
              <w:rPr>
                <w:rFonts w:eastAsia="+mn-ea" w:cs="+mn-cs"/>
                <w:b/>
                <w:bCs/>
                <w:color w:val="000000"/>
                <w:kern w:val="24"/>
                <w:sz w:val="26"/>
                <w:szCs w:val="26"/>
              </w:rPr>
              <w:t xml:space="preserve">Professor </w:t>
            </w:r>
            <w:r>
              <w:rPr>
                <w:rFonts w:eastAsia="+mn-ea" w:cs="+mn-cs"/>
                <w:b/>
                <w:bCs/>
                <w:color w:val="000000"/>
                <w:kern w:val="24"/>
                <w:sz w:val="26"/>
                <w:szCs w:val="26"/>
              </w:rPr>
              <w:t>John Smith</w:t>
            </w:r>
          </w:p>
          <w:p w:rsidR="009B79BD" w:rsidRPr="00164775" w:rsidRDefault="009B79BD" w:rsidP="009B79BD">
            <w:pPr>
              <w:rPr>
                <w:rFonts w:ascii="Times" w:eastAsia="MS Mincho" w:hAnsi="Times" w:cs="Times New Roman"/>
                <w:lang w:val="en-AU"/>
              </w:rPr>
            </w:pPr>
            <w:r w:rsidRPr="00164775">
              <w:rPr>
                <w:rFonts w:eastAsia="+mn-ea" w:cs="+mn-cs"/>
                <w:color w:val="000000"/>
                <w:kern w:val="24"/>
                <w:sz w:val="26"/>
                <w:szCs w:val="26"/>
              </w:rPr>
              <w:t>Dean</w:t>
            </w:r>
          </w:p>
          <w:p w:rsidR="009B79BD" w:rsidRPr="00164775" w:rsidRDefault="009B79BD" w:rsidP="009B79BD">
            <w:pPr>
              <w:rPr>
                <w:rFonts w:ascii="Times" w:eastAsia="MS Mincho" w:hAnsi="Times" w:cs="Times New Roman"/>
                <w:lang w:val="en-AU"/>
              </w:rPr>
            </w:pPr>
            <w:r w:rsidRPr="00164775">
              <w:rPr>
                <w:rFonts w:eastAsia="+mn-ea" w:cs="+mn-cs"/>
                <w:color w:val="000000"/>
                <w:kern w:val="24"/>
                <w:sz w:val="26"/>
                <w:szCs w:val="26"/>
              </w:rPr>
              <w:t xml:space="preserve">Monash University </w:t>
            </w:r>
          </w:p>
          <w:p w:rsidR="009B79BD" w:rsidRDefault="009B79BD" w:rsidP="00182EC8">
            <w:pPr>
              <w:pStyle w:val="MUCertificateReasonText"/>
              <w:spacing w:before="57" w:after="85"/>
              <w:ind w:left="0"/>
            </w:pPr>
          </w:p>
        </w:tc>
      </w:tr>
    </w:tbl>
    <w:p w:rsidR="009B79BD" w:rsidRPr="00980D73" w:rsidRDefault="009B79BD" w:rsidP="00182EC8">
      <w:pPr>
        <w:pStyle w:val="MUCertificateReasonText"/>
        <w:spacing w:before="57" w:after="85"/>
      </w:pPr>
    </w:p>
    <w:sectPr w:rsidR="009B79BD" w:rsidRPr="00980D73" w:rsidSect="0036429B">
      <w:headerReference w:type="default" r:id="rId9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9BD" w:rsidRDefault="009B79BD" w:rsidP="0036429B">
      <w:r>
        <w:separator/>
      </w:r>
    </w:p>
  </w:endnote>
  <w:endnote w:type="continuationSeparator" w:id="0">
    <w:p w:rsidR="009B79BD" w:rsidRDefault="009B79BD" w:rsidP="00364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ゴシック Light">
    <w:panose1 w:val="00000000000000000000"/>
    <w:charset w:val="80"/>
    <w:family w:val="roman"/>
    <w:notTrueType/>
    <w:pitch w:val="default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9BD" w:rsidRDefault="009B79BD" w:rsidP="0036429B">
      <w:r>
        <w:separator/>
      </w:r>
    </w:p>
  </w:footnote>
  <w:footnote w:type="continuationSeparator" w:id="0">
    <w:p w:rsidR="009B79BD" w:rsidRDefault="009B79BD" w:rsidP="0036429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429B" w:rsidRDefault="006D4447">
    <w:r>
      <w:rPr>
        <w:noProof/>
      </w:rPr>
      <w:drawing>
        <wp:anchor distT="0" distB="0" distL="114300" distR="114300" simplePos="0" relativeHeight="251659264" behindDoc="0" locked="0" layoutInCell="1" allowOverlap="1" wp14:anchorId="34ED48C5" wp14:editId="0E0D78CC">
          <wp:simplePos x="0" y="0"/>
          <wp:positionH relativeFrom="margin">
            <wp:align>center</wp:align>
          </wp:positionH>
          <wp:positionV relativeFrom="paragraph">
            <wp:posOffset>-314960</wp:posOffset>
          </wp:positionV>
          <wp:extent cx="7260590" cy="2507615"/>
          <wp:effectExtent l="0" t="0" r="0" b="6985"/>
          <wp:wrapNone/>
          <wp:docPr id="5" name="Picture 5" descr="Macintosh HD:Users:kbancrof:Desktop:certificates-Gene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kbancrof:Desktop:certificates-Gener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0590" cy="2507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20AEC"/>
    <w:multiLevelType w:val="hybridMultilevel"/>
    <w:tmpl w:val="EF28775E"/>
    <w:lvl w:ilvl="0" w:tplc="9930739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5806F0"/>
    <w:multiLevelType w:val="hybridMultilevel"/>
    <w:tmpl w:val="C6A0874A"/>
    <w:lvl w:ilvl="0" w:tplc="50460DA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1" w:themeShade="BF"/>
        <w:spacing w:val="2"/>
        <w:position w:val="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9F0430"/>
    <w:multiLevelType w:val="hybridMultilevel"/>
    <w:tmpl w:val="9C588CF6"/>
    <w:lvl w:ilvl="0" w:tplc="38FECE02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">
    <w:nsid w:val="658A2F44"/>
    <w:multiLevelType w:val="multilevel"/>
    <w:tmpl w:val="6AC6B9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06DAE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 Narrow" w:hAnsi="Arial Narrow" w:hint="default"/>
        <w:b w:val="0"/>
        <w:i w:val="0"/>
        <w:color w:val="006DAE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 Narrow" w:hAnsi="Arial Narrow" w:hint="default"/>
        <w:b w:val="0"/>
        <w:i w:val="0"/>
        <w:color w:val="006DAE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BD"/>
    <w:rsid w:val="00051153"/>
    <w:rsid w:val="00067867"/>
    <w:rsid w:val="0008254B"/>
    <w:rsid w:val="00156861"/>
    <w:rsid w:val="00182EC8"/>
    <w:rsid w:val="001D47E1"/>
    <w:rsid w:val="002058D2"/>
    <w:rsid w:val="00294F03"/>
    <w:rsid w:val="002A7E6E"/>
    <w:rsid w:val="0036429B"/>
    <w:rsid w:val="003D1CBB"/>
    <w:rsid w:val="00415781"/>
    <w:rsid w:val="0047794F"/>
    <w:rsid w:val="004A45F8"/>
    <w:rsid w:val="004F2E1F"/>
    <w:rsid w:val="0055155F"/>
    <w:rsid w:val="0066292B"/>
    <w:rsid w:val="006945DD"/>
    <w:rsid w:val="006D4447"/>
    <w:rsid w:val="00765EE4"/>
    <w:rsid w:val="0076731C"/>
    <w:rsid w:val="00767844"/>
    <w:rsid w:val="007738DC"/>
    <w:rsid w:val="00807DD4"/>
    <w:rsid w:val="00836BF7"/>
    <w:rsid w:val="008619D4"/>
    <w:rsid w:val="00866EF6"/>
    <w:rsid w:val="00891A96"/>
    <w:rsid w:val="008C0748"/>
    <w:rsid w:val="008E621D"/>
    <w:rsid w:val="00902BC8"/>
    <w:rsid w:val="00912743"/>
    <w:rsid w:val="00916B12"/>
    <w:rsid w:val="00980D73"/>
    <w:rsid w:val="00991CE1"/>
    <w:rsid w:val="009B79BD"/>
    <w:rsid w:val="00A0679A"/>
    <w:rsid w:val="00A312EF"/>
    <w:rsid w:val="00A72932"/>
    <w:rsid w:val="00AA3370"/>
    <w:rsid w:val="00AE0E5D"/>
    <w:rsid w:val="00B44FB8"/>
    <w:rsid w:val="00BC422F"/>
    <w:rsid w:val="00BD452F"/>
    <w:rsid w:val="00BD504C"/>
    <w:rsid w:val="00C7393A"/>
    <w:rsid w:val="00D1729F"/>
    <w:rsid w:val="00D42D36"/>
    <w:rsid w:val="00D6749B"/>
    <w:rsid w:val="00DD6041"/>
    <w:rsid w:val="00E00294"/>
    <w:rsid w:val="00E054E9"/>
    <w:rsid w:val="00E569DE"/>
    <w:rsid w:val="00EA4B65"/>
    <w:rsid w:val="00EB50C3"/>
    <w:rsid w:val="00F14CCF"/>
    <w:rsid w:val="00F27A20"/>
    <w:rsid w:val="00F8000E"/>
    <w:rsid w:val="00FD22E4"/>
    <w:rsid w:val="00FD6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1" w:defUIPriority="99" w:defSemiHidden="1" w:defUnhideWhenUsed="1" w:defQFormat="0" w:count="276">
    <w:lsdException w:name="Normal" w:locked="0" w:semiHidden="0" w:uiPriority="0" w:unhideWhenUsed="0" w:qFormat="1"/>
    <w:lsdException w:name="heading 1" w:locked="0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uiPriority="10"/>
    <w:lsdException w:name="Default Paragraph Font" w:locked="0" w:uiPriority="1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9BD"/>
    <w:rPr>
      <w:rFonts w:ascii="Arial" w:eastAsiaTheme="minorEastAsia" w:hAnsi="Arial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unhideWhenUsed/>
    <w:rsid w:val="00A72932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UCertificateReasonText">
    <w:name w:val="MU Certificate Reason Text"/>
    <w:link w:val="MUCertificateReasonTextChar"/>
    <w:qFormat/>
    <w:rsid w:val="00182EC8"/>
    <w:pPr>
      <w:suppressAutoHyphens/>
      <w:autoSpaceDE w:val="0"/>
      <w:autoSpaceDN w:val="0"/>
      <w:adjustRightInd w:val="0"/>
      <w:spacing w:after="60"/>
      <w:ind w:left="284" w:right="1701"/>
      <w:textAlignment w:val="center"/>
    </w:pPr>
    <w:rPr>
      <w:rFonts w:ascii="Arial" w:hAnsi="Arial" w:cs="Arial"/>
      <w:color w:val="000000"/>
      <w:sz w:val="25"/>
      <w:szCs w:val="20"/>
      <w:lang w:val="en-US"/>
    </w:rPr>
  </w:style>
  <w:style w:type="character" w:customStyle="1" w:styleId="MUCertificateReasonTextChar">
    <w:name w:val="MU Certificate Reason Text Char"/>
    <w:basedOn w:val="DefaultParagraphFont"/>
    <w:link w:val="MUCertificateReasonText"/>
    <w:rsid w:val="00182EC8"/>
    <w:rPr>
      <w:rFonts w:ascii="Arial" w:hAnsi="Arial" w:cs="Arial"/>
      <w:color w:val="000000"/>
      <w:sz w:val="25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80D73"/>
    <w:pPr>
      <w:tabs>
        <w:tab w:val="center" w:pos="4513"/>
        <w:tab w:val="right" w:pos="9026"/>
      </w:tabs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182EC8"/>
    <w:rPr>
      <w:rFonts w:ascii="Arial" w:eastAsiaTheme="minorEastAsia" w:hAnsi="Arial"/>
      <w:sz w:val="20"/>
    </w:rPr>
  </w:style>
  <w:style w:type="paragraph" w:customStyle="1" w:styleId="BasicParagraph">
    <w:name w:val="[Basic Paragraph]"/>
    <w:basedOn w:val="Normal"/>
    <w:uiPriority w:val="99"/>
    <w:unhideWhenUsed/>
    <w:locked/>
    <w:rsid w:val="00A72932"/>
    <w:pPr>
      <w:autoSpaceDE w:val="0"/>
      <w:autoSpaceDN w:val="0"/>
      <w:adjustRightInd w:val="0"/>
      <w:spacing w:after="12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table" w:styleId="TableGrid">
    <w:name w:val="Table Grid"/>
    <w:basedOn w:val="TableNormal"/>
    <w:uiPriority w:val="59"/>
    <w:locked/>
    <w:rsid w:val="003642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UCertificateTitle-SingleLine">
    <w:name w:val="MU Certificate Title - Single Line"/>
    <w:next w:val="MUPresentedHeading"/>
    <w:qFormat/>
    <w:rsid w:val="00980D73"/>
    <w:pPr>
      <w:spacing w:before="1920"/>
      <w:ind w:left="284"/>
    </w:pPr>
    <w:rPr>
      <w:rFonts w:ascii="Arial Narrow" w:eastAsiaTheme="minorEastAsia" w:hAnsi="Arial Narrow"/>
      <w:color w:val="FFFFFF" w:themeColor="background1"/>
      <w:sz w:val="72"/>
    </w:rPr>
  </w:style>
  <w:style w:type="paragraph" w:customStyle="1" w:styleId="MUPresentedHeading">
    <w:name w:val="MU Presented Heading"/>
    <w:next w:val="MUNameofRecipient"/>
    <w:qFormat/>
    <w:rsid w:val="00182EC8"/>
    <w:pPr>
      <w:spacing w:before="1920"/>
      <w:ind w:left="284" w:right="1701"/>
    </w:pPr>
    <w:rPr>
      <w:rFonts w:ascii="Arial" w:eastAsiaTheme="minorEastAsia" w:hAnsi="Arial"/>
      <w:sz w:val="28"/>
    </w:rPr>
  </w:style>
  <w:style w:type="paragraph" w:customStyle="1" w:styleId="MUNameofRecipient">
    <w:name w:val="MU Name of Recipient"/>
    <w:next w:val="MUCertificateReasonText"/>
    <w:qFormat/>
    <w:rsid w:val="00182EC8"/>
    <w:pPr>
      <w:spacing w:before="1920" w:after="1920"/>
      <w:ind w:left="284" w:right="1701"/>
    </w:pPr>
    <w:rPr>
      <w:rFonts w:ascii="Arial Narrow" w:hAnsi="Arial Narrow" w:cs="Arial"/>
      <w:color w:val="B9A879"/>
      <w:sz w:val="72"/>
      <w:szCs w:val="20"/>
      <w:lang w:val="en-US"/>
    </w:rPr>
  </w:style>
  <w:style w:type="paragraph" w:customStyle="1" w:styleId="MUCertificateTitle-DoubleLine">
    <w:name w:val="MU Certificate Title - Double Line"/>
    <w:next w:val="MUPresentedHeading"/>
    <w:qFormat/>
    <w:rsid w:val="00182EC8"/>
    <w:pPr>
      <w:spacing w:before="1320"/>
      <w:ind w:left="284" w:right="1701"/>
    </w:pPr>
    <w:rPr>
      <w:rFonts w:ascii="Arial Narrow" w:eastAsiaTheme="minorEastAsia" w:hAnsi="Arial Narrow"/>
      <w:color w:val="FFFFFF" w:themeColor="background1"/>
      <w:sz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82E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er">
    <w:name w:val="footer"/>
    <w:link w:val="FooterChar"/>
    <w:uiPriority w:val="99"/>
    <w:unhideWhenUsed/>
    <w:rsid w:val="00765EE4"/>
    <w:pPr>
      <w:tabs>
        <w:tab w:val="center" w:pos="4320"/>
        <w:tab w:val="right" w:pos="8640"/>
      </w:tabs>
    </w:pPr>
    <w:rPr>
      <w:rFonts w:ascii="Arial Narrow" w:hAnsi="Arial Narrow"/>
      <w:sz w:val="17"/>
    </w:rPr>
  </w:style>
  <w:style w:type="character" w:customStyle="1" w:styleId="FooterChar">
    <w:name w:val="Footer Char"/>
    <w:basedOn w:val="DefaultParagraphFont"/>
    <w:link w:val="Footer"/>
    <w:uiPriority w:val="99"/>
    <w:rsid w:val="00182EC8"/>
    <w:rPr>
      <w:rFonts w:ascii="Arial Narrow" w:hAnsi="Arial Narrow"/>
      <w:sz w:val="17"/>
    </w:rPr>
  </w:style>
  <w:style w:type="character" w:styleId="Strong">
    <w:name w:val="Strong"/>
    <w:basedOn w:val="DefaultParagraphFont"/>
    <w:uiPriority w:val="22"/>
    <w:unhideWhenUsed/>
    <w:locked/>
    <w:rsid w:val="007738DC"/>
    <w:rPr>
      <w:b/>
      <w:bCs/>
    </w:rPr>
  </w:style>
  <w:style w:type="paragraph" w:styleId="TOC2">
    <w:name w:val="toc 2"/>
    <w:basedOn w:val="TOC3"/>
    <w:next w:val="MUCertificateReasonText"/>
    <w:autoRedefine/>
    <w:uiPriority w:val="39"/>
    <w:unhideWhenUsed/>
    <w:locked/>
    <w:rsid w:val="00767844"/>
    <w:pPr>
      <w:tabs>
        <w:tab w:val="left" w:pos="1320"/>
        <w:tab w:val="right" w:leader="dot" w:pos="10762"/>
      </w:tabs>
    </w:pPr>
    <w:rPr>
      <w:rFonts w:eastAsiaTheme="minorEastAsia" w:cstheme="minorBidi"/>
      <w:noProof/>
      <w:color w:val="auto"/>
      <w:szCs w:val="22"/>
      <w:lang w:val="en-AU" w:eastAsia="en-AU"/>
    </w:rPr>
  </w:style>
  <w:style w:type="paragraph" w:styleId="TOC3">
    <w:name w:val="toc 3"/>
    <w:next w:val="MUCertificateReasonText"/>
    <w:autoRedefine/>
    <w:uiPriority w:val="39"/>
    <w:unhideWhenUsed/>
    <w:locked/>
    <w:rsid w:val="00767844"/>
    <w:pPr>
      <w:spacing w:after="100" w:line="259" w:lineRule="auto"/>
      <w:ind w:left="440"/>
    </w:pPr>
    <w:rPr>
      <w:rFonts w:ascii="Arial Narrow" w:hAnsi="Arial Narrow" w:cs="Arial"/>
      <w:color w:val="000000"/>
      <w:sz w:val="22"/>
      <w:szCs w:val="20"/>
      <w:lang w:val="en-US"/>
    </w:rPr>
  </w:style>
  <w:style w:type="character" w:styleId="Emphasis">
    <w:name w:val="Emphasis"/>
    <w:uiPriority w:val="20"/>
    <w:unhideWhenUsed/>
    <w:locked/>
    <w:rsid w:val="00AE0E5D"/>
    <w:rPr>
      <w:b/>
      <w:i/>
      <w:iCs/>
    </w:rPr>
  </w:style>
  <w:style w:type="table" w:customStyle="1" w:styleId="MCTableStyle">
    <w:name w:val="MC Table Style"/>
    <w:uiPriority w:val="99"/>
    <w:rsid w:val="00767844"/>
    <w:pPr>
      <w:spacing w:after="160" w:line="259" w:lineRule="auto"/>
    </w:pPr>
    <w:rPr>
      <w:rFonts w:ascii="Arial" w:hAnsi="Arial"/>
      <w:sz w:val="20"/>
      <w:szCs w:val="22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rFonts w:ascii="Arial Narrow" w:hAnsi="Arial Narrow"/>
        <w:color w:val="FFFFFF" w:themeColor="background1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sz w:val="22"/>
      </w:rPr>
    </w:tblStylePr>
  </w:style>
  <w:style w:type="table" w:customStyle="1" w:styleId="MCTable">
    <w:name w:val="MC Table"/>
    <w:basedOn w:val="TableNormal"/>
    <w:uiPriority w:val="99"/>
    <w:rsid w:val="00767844"/>
    <w:rPr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Narrow" w:hAnsi="Arial Narrow"/>
        <w:caps/>
        <w:smallCaps w:val="0"/>
        <w:color w:val="FFFFFF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rPr>
        <w:rFonts w:ascii="Arial" w:hAnsi="Arial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rPr>
        <w:rFonts w:ascii="Arial" w:hAnsi="Arial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1" w:defUIPriority="99" w:defSemiHidden="1" w:defUnhideWhenUsed="1" w:defQFormat="0" w:count="276">
    <w:lsdException w:name="Normal" w:locked="0" w:semiHidden="0" w:uiPriority="0" w:unhideWhenUsed="0" w:qFormat="1"/>
    <w:lsdException w:name="heading 1" w:locked="0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Title" w:uiPriority="10"/>
    <w:lsdException w:name="Default Paragraph Font" w:locked="0" w:uiPriority="1"/>
    <w:lsdException w:name="Subtitle" w:uiPriority="11"/>
    <w:lsdException w:name="Strong" w:semiHidden="0" w:uiPriority="22" w:unhideWhenUsed="0"/>
    <w:lsdException w:name="Emphasis" w:semiHidden="0" w:uiPriority="20" w:unhideWhenUsed="0"/>
    <w:lsdException w:name="HTML Top of Form" w:locked="0"/>
    <w:lsdException w:name="HTML Bottom of Form" w:locked="0"/>
    <w:lsdException w:name="Normal Table" w:locked="0"/>
    <w:lsdException w:name="No List" w:lock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79BD"/>
    <w:rPr>
      <w:rFonts w:ascii="Arial" w:eastAsiaTheme="minorEastAsia" w:hAnsi="Arial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unhideWhenUsed/>
    <w:rsid w:val="00A72932"/>
    <w:pPr>
      <w:keepNext/>
      <w:keepLines/>
      <w:spacing w:before="240" w:after="12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UCertificateReasonText">
    <w:name w:val="MU Certificate Reason Text"/>
    <w:link w:val="MUCertificateReasonTextChar"/>
    <w:qFormat/>
    <w:rsid w:val="00182EC8"/>
    <w:pPr>
      <w:suppressAutoHyphens/>
      <w:autoSpaceDE w:val="0"/>
      <w:autoSpaceDN w:val="0"/>
      <w:adjustRightInd w:val="0"/>
      <w:spacing w:after="60"/>
      <w:ind w:left="284" w:right="1701"/>
      <w:textAlignment w:val="center"/>
    </w:pPr>
    <w:rPr>
      <w:rFonts w:ascii="Arial" w:hAnsi="Arial" w:cs="Arial"/>
      <w:color w:val="000000"/>
      <w:sz w:val="25"/>
      <w:szCs w:val="20"/>
      <w:lang w:val="en-US"/>
    </w:rPr>
  </w:style>
  <w:style w:type="character" w:customStyle="1" w:styleId="MUCertificateReasonTextChar">
    <w:name w:val="MU Certificate Reason Text Char"/>
    <w:basedOn w:val="DefaultParagraphFont"/>
    <w:link w:val="MUCertificateReasonText"/>
    <w:rsid w:val="00182EC8"/>
    <w:rPr>
      <w:rFonts w:ascii="Arial" w:hAnsi="Arial" w:cs="Arial"/>
      <w:color w:val="000000"/>
      <w:sz w:val="25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980D73"/>
    <w:pPr>
      <w:tabs>
        <w:tab w:val="center" w:pos="4513"/>
        <w:tab w:val="right" w:pos="9026"/>
      </w:tabs>
    </w:pPr>
    <w:rPr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182EC8"/>
    <w:rPr>
      <w:rFonts w:ascii="Arial" w:eastAsiaTheme="minorEastAsia" w:hAnsi="Arial"/>
      <w:sz w:val="20"/>
    </w:rPr>
  </w:style>
  <w:style w:type="paragraph" w:customStyle="1" w:styleId="BasicParagraph">
    <w:name w:val="[Basic Paragraph]"/>
    <w:basedOn w:val="Normal"/>
    <w:uiPriority w:val="99"/>
    <w:unhideWhenUsed/>
    <w:locked/>
    <w:rsid w:val="00A72932"/>
    <w:pPr>
      <w:autoSpaceDE w:val="0"/>
      <w:autoSpaceDN w:val="0"/>
      <w:adjustRightInd w:val="0"/>
      <w:spacing w:after="12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table" w:styleId="TableGrid">
    <w:name w:val="Table Grid"/>
    <w:basedOn w:val="TableNormal"/>
    <w:uiPriority w:val="59"/>
    <w:locked/>
    <w:rsid w:val="003642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UCertificateTitle-SingleLine">
    <w:name w:val="MU Certificate Title - Single Line"/>
    <w:next w:val="MUPresentedHeading"/>
    <w:qFormat/>
    <w:rsid w:val="00980D73"/>
    <w:pPr>
      <w:spacing w:before="1920"/>
      <w:ind w:left="284"/>
    </w:pPr>
    <w:rPr>
      <w:rFonts w:ascii="Arial Narrow" w:eastAsiaTheme="minorEastAsia" w:hAnsi="Arial Narrow"/>
      <w:color w:val="FFFFFF" w:themeColor="background1"/>
      <w:sz w:val="72"/>
    </w:rPr>
  </w:style>
  <w:style w:type="paragraph" w:customStyle="1" w:styleId="MUPresentedHeading">
    <w:name w:val="MU Presented Heading"/>
    <w:next w:val="MUNameofRecipient"/>
    <w:qFormat/>
    <w:rsid w:val="00182EC8"/>
    <w:pPr>
      <w:spacing w:before="1920"/>
      <w:ind w:left="284" w:right="1701"/>
    </w:pPr>
    <w:rPr>
      <w:rFonts w:ascii="Arial" w:eastAsiaTheme="minorEastAsia" w:hAnsi="Arial"/>
      <w:sz w:val="28"/>
    </w:rPr>
  </w:style>
  <w:style w:type="paragraph" w:customStyle="1" w:styleId="MUNameofRecipient">
    <w:name w:val="MU Name of Recipient"/>
    <w:next w:val="MUCertificateReasonText"/>
    <w:qFormat/>
    <w:rsid w:val="00182EC8"/>
    <w:pPr>
      <w:spacing w:before="1920" w:after="1920"/>
      <w:ind w:left="284" w:right="1701"/>
    </w:pPr>
    <w:rPr>
      <w:rFonts w:ascii="Arial Narrow" w:hAnsi="Arial Narrow" w:cs="Arial"/>
      <w:color w:val="B9A879"/>
      <w:sz w:val="72"/>
      <w:szCs w:val="20"/>
      <w:lang w:val="en-US"/>
    </w:rPr>
  </w:style>
  <w:style w:type="paragraph" w:customStyle="1" w:styleId="MUCertificateTitle-DoubleLine">
    <w:name w:val="MU Certificate Title - Double Line"/>
    <w:next w:val="MUPresentedHeading"/>
    <w:qFormat/>
    <w:rsid w:val="00182EC8"/>
    <w:pPr>
      <w:spacing w:before="1320"/>
      <w:ind w:left="284" w:right="1701"/>
    </w:pPr>
    <w:rPr>
      <w:rFonts w:ascii="Arial Narrow" w:eastAsiaTheme="minorEastAsia" w:hAnsi="Arial Narrow"/>
      <w:color w:val="FFFFFF" w:themeColor="background1"/>
      <w:sz w:val="72"/>
    </w:rPr>
  </w:style>
  <w:style w:type="character" w:customStyle="1" w:styleId="Heading1Char">
    <w:name w:val="Heading 1 Char"/>
    <w:basedOn w:val="DefaultParagraphFont"/>
    <w:link w:val="Heading1"/>
    <w:uiPriority w:val="9"/>
    <w:rsid w:val="00182E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er">
    <w:name w:val="footer"/>
    <w:link w:val="FooterChar"/>
    <w:uiPriority w:val="99"/>
    <w:unhideWhenUsed/>
    <w:rsid w:val="00765EE4"/>
    <w:pPr>
      <w:tabs>
        <w:tab w:val="center" w:pos="4320"/>
        <w:tab w:val="right" w:pos="8640"/>
      </w:tabs>
    </w:pPr>
    <w:rPr>
      <w:rFonts w:ascii="Arial Narrow" w:hAnsi="Arial Narrow"/>
      <w:sz w:val="17"/>
    </w:rPr>
  </w:style>
  <w:style w:type="character" w:customStyle="1" w:styleId="FooterChar">
    <w:name w:val="Footer Char"/>
    <w:basedOn w:val="DefaultParagraphFont"/>
    <w:link w:val="Footer"/>
    <w:uiPriority w:val="99"/>
    <w:rsid w:val="00182EC8"/>
    <w:rPr>
      <w:rFonts w:ascii="Arial Narrow" w:hAnsi="Arial Narrow"/>
      <w:sz w:val="17"/>
    </w:rPr>
  </w:style>
  <w:style w:type="character" w:styleId="Strong">
    <w:name w:val="Strong"/>
    <w:basedOn w:val="DefaultParagraphFont"/>
    <w:uiPriority w:val="22"/>
    <w:unhideWhenUsed/>
    <w:locked/>
    <w:rsid w:val="007738DC"/>
    <w:rPr>
      <w:b/>
      <w:bCs/>
    </w:rPr>
  </w:style>
  <w:style w:type="paragraph" w:styleId="TOC2">
    <w:name w:val="toc 2"/>
    <w:basedOn w:val="TOC3"/>
    <w:next w:val="MUCertificateReasonText"/>
    <w:autoRedefine/>
    <w:uiPriority w:val="39"/>
    <w:unhideWhenUsed/>
    <w:locked/>
    <w:rsid w:val="00767844"/>
    <w:pPr>
      <w:tabs>
        <w:tab w:val="left" w:pos="1320"/>
        <w:tab w:val="right" w:leader="dot" w:pos="10762"/>
      </w:tabs>
    </w:pPr>
    <w:rPr>
      <w:rFonts w:eastAsiaTheme="minorEastAsia" w:cstheme="minorBidi"/>
      <w:noProof/>
      <w:color w:val="auto"/>
      <w:szCs w:val="22"/>
      <w:lang w:val="en-AU" w:eastAsia="en-AU"/>
    </w:rPr>
  </w:style>
  <w:style w:type="paragraph" w:styleId="TOC3">
    <w:name w:val="toc 3"/>
    <w:next w:val="MUCertificateReasonText"/>
    <w:autoRedefine/>
    <w:uiPriority w:val="39"/>
    <w:unhideWhenUsed/>
    <w:locked/>
    <w:rsid w:val="00767844"/>
    <w:pPr>
      <w:spacing w:after="100" w:line="259" w:lineRule="auto"/>
      <w:ind w:left="440"/>
    </w:pPr>
    <w:rPr>
      <w:rFonts w:ascii="Arial Narrow" w:hAnsi="Arial Narrow" w:cs="Arial"/>
      <w:color w:val="000000"/>
      <w:sz w:val="22"/>
      <w:szCs w:val="20"/>
      <w:lang w:val="en-US"/>
    </w:rPr>
  </w:style>
  <w:style w:type="character" w:styleId="Emphasis">
    <w:name w:val="Emphasis"/>
    <w:uiPriority w:val="20"/>
    <w:unhideWhenUsed/>
    <w:locked/>
    <w:rsid w:val="00AE0E5D"/>
    <w:rPr>
      <w:b/>
      <w:i/>
      <w:iCs/>
    </w:rPr>
  </w:style>
  <w:style w:type="table" w:customStyle="1" w:styleId="MCTableStyle">
    <w:name w:val="MC Table Style"/>
    <w:uiPriority w:val="99"/>
    <w:rsid w:val="00767844"/>
    <w:pPr>
      <w:spacing w:after="160" w:line="259" w:lineRule="auto"/>
    </w:pPr>
    <w:rPr>
      <w:rFonts w:ascii="Arial" w:hAnsi="Arial"/>
      <w:sz w:val="20"/>
      <w:szCs w:val="22"/>
      <w:lang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  <w:tblStylePr w:type="firstRow">
      <w:rPr>
        <w:rFonts w:ascii="Arial Narrow" w:hAnsi="Arial Narrow"/>
        <w:color w:val="FFFFFF" w:themeColor="background1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sz w:val="22"/>
      </w:rPr>
    </w:tblStylePr>
  </w:style>
  <w:style w:type="table" w:customStyle="1" w:styleId="MCTable">
    <w:name w:val="MC Table"/>
    <w:basedOn w:val="TableNormal"/>
    <w:uiPriority w:val="99"/>
    <w:rsid w:val="00767844"/>
    <w:rPr>
      <w:sz w:val="22"/>
      <w:szCs w:val="22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 Narrow" w:hAnsi="Arial Narrow"/>
        <w:caps/>
        <w:smallCaps w:val="0"/>
        <w:color w:val="FFFFFF" w:themeColor="background1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0000" w:themeFill="text1"/>
      </w:tcPr>
    </w:tblStylePr>
    <w:tblStylePr w:type="lastRow"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1Horz">
      <w:rPr>
        <w:rFonts w:ascii="Arial" w:hAnsi="Arial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rPr>
        <w:rFonts w:ascii="Arial" w:hAnsi="Arial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kbancrof:Downloads:Certificate%20Template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AACB74-B99E-F54C-BD37-D9501B899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Certificate Template (2).dotx</Template>
  <TotalTime>3</TotalTime>
  <Pages>1</Pages>
  <Words>47</Words>
  <Characters>271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2016-08-30T03:52:00Z</dcterms:created>
  <dcterms:modified xsi:type="dcterms:W3CDTF">2016-08-30T03:55:00Z</dcterms:modified>
</cp:coreProperties>
</file>